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2"/>
        <w:gridCol w:w="6750"/>
      </w:tblGrid>
      <w:tr w:rsidR="00351030" w14:paraId="2A88A1AA" w14:textId="77777777" w:rsidTr="00021E85">
        <w:trPr>
          <w:trHeight w:val="1136"/>
          <w:jc w:val="center"/>
        </w:trPr>
        <w:tc>
          <w:tcPr>
            <w:tcW w:w="3168" w:type="dxa"/>
          </w:tcPr>
          <w:p w14:paraId="4CBDAEB4" w14:textId="530372B8" w:rsidR="00351030" w:rsidRDefault="00021E85" w:rsidP="00021E85">
            <w:r>
              <w:rPr>
                <w:b/>
                <w:noProof/>
              </w:rPr>
              <w:drawing>
                <wp:inline distT="0" distB="0" distL="0" distR="0" wp14:anchorId="4654E2F9" wp14:editId="41943409">
                  <wp:extent cx="1902846" cy="7239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382" cy="726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0" w:type="dxa"/>
          </w:tcPr>
          <w:p w14:paraId="23E40C01" w14:textId="77777777" w:rsidR="00351030" w:rsidRPr="00245B20" w:rsidRDefault="00351030" w:rsidP="00DE3480">
            <w:pPr>
              <w:jc w:val="center"/>
              <w:rPr>
                <w:rFonts w:ascii="Arial" w:hAnsi="Arial" w:cs="Arial"/>
                <w:b/>
              </w:rPr>
            </w:pPr>
          </w:p>
          <w:p w14:paraId="7EAD54C8" w14:textId="77777777" w:rsidR="00351030" w:rsidRDefault="00974ECB" w:rsidP="00DE34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Road Assessment Report</w:t>
            </w:r>
          </w:p>
          <w:p w14:paraId="67F48469" w14:textId="7EE32297" w:rsidR="00021E85" w:rsidRPr="00021E85" w:rsidRDefault="009E47C8" w:rsidP="00021E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>
              <w:rPr>
                <w:rFonts w:ascii="Arial" w:hAnsi="Arial" w:cs="Arial"/>
              </w:rPr>
              <w:t>for</w:t>
            </w:r>
            <w:proofErr w:type="gramEnd"/>
            <w:r>
              <w:rPr>
                <w:rFonts w:ascii="Arial" w:hAnsi="Arial" w:cs="Arial"/>
              </w:rPr>
              <w:t xml:space="preserve"> existing Access roads)</w:t>
            </w:r>
          </w:p>
        </w:tc>
      </w:tr>
    </w:tbl>
    <w:p w14:paraId="56AEB15A" w14:textId="77777777" w:rsidR="00B704C6" w:rsidRDefault="00B704C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2"/>
      </w:tblGrid>
      <w:tr w:rsidR="00351030" w:rsidRPr="00245B20" w14:paraId="738BCD98" w14:textId="77777777" w:rsidTr="00DE3480">
        <w:trPr>
          <w:trHeight w:val="340"/>
        </w:trPr>
        <w:tc>
          <w:tcPr>
            <w:tcW w:w="10188" w:type="dxa"/>
            <w:vAlign w:val="center"/>
          </w:tcPr>
          <w:p w14:paraId="06D6A530" w14:textId="77777777" w:rsidR="00351030" w:rsidRPr="00245B20" w:rsidRDefault="00351030" w:rsidP="00DE3480">
            <w:pPr>
              <w:rPr>
                <w:rFonts w:ascii="Arial" w:hAnsi="Arial" w:cs="Arial"/>
                <w:b/>
              </w:rPr>
            </w:pPr>
            <w:r w:rsidRPr="00245B20">
              <w:rPr>
                <w:rFonts w:ascii="Arial" w:hAnsi="Arial" w:cs="Arial"/>
                <w:b/>
              </w:rPr>
              <w:t xml:space="preserve">TSL: </w:t>
            </w:r>
            <w:r w:rsidR="00DB0F08">
              <w:rPr>
                <w:rFonts w:ascii="Arial" w:hAnsi="Arial" w:cs="Arial"/>
                <w:b/>
              </w:rPr>
              <w:t>T</w:t>
            </w:r>
            <w:r w:rsidRPr="00245B20">
              <w:rPr>
                <w:rFonts w:ascii="Arial" w:hAnsi="Arial" w:cs="Arial"/>
                <w:b/>
              </w:rPr>
              <w:t>A</w:t>
            </w:r>
            <w:r w:rsidR="00175B18" w:rsidRPr="00245B20">
              <w:rPr>
                <w:rFonts w:ascii="Arial" w:hAnsi="Arial" w:cs="Arial"/>
                <w:u w:val="single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r w:rsidR="009744D8" w:rsidRPr="00245B20">
              <w:rPr>
                <w:rFonts w:ascii="Arial" w:hAnsi="Arial" w:cs="Arial"/>
                <w:u w:val="single"/>
              </w:rPr>
              <w:instrText xml:space="preserve"> FORMTEXT </w:instrText>
            </w:r>
            <w:r w:rsidR="00175B18" w:rsidRPr="00245B20">
              <w:rPr>
                <w:rFonts w:ascii="Arial" w:hAnsi="Arial" w:cs="Arial"/>
                <w:u w:val="single"/>
              </w:rPr>
            </w:r>
            <w:r w:rsidR="00175B18" w:rsidRPr="00245B20">
              <w:rPr>
                <w:rFonts w:ascii="Arial" w:hAnsi="Arial" w:cs="Arial"/>
                <w:u w:val="single"/>
              </w:rPr>
              <w:fldChar w:fldCharType="separate"/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175B18" w:rsidRPr="00245B20">
              <w:rPr>
                <w:rFonts w:ascii="Arial" w:hAnsi="Arial" w:cs="Arial"/>
                <w:u w:val="single"/>
              </w:rPr>
              <w:fldChar w:fldCharType="end"/>
            </w:r>
          </w:p>
        </w:tc>
      </w:tr>
    </w:tbl>
    <w:p w14:paraId="555B3209" w14:textId="77777777" w:rsidR="0080100F" w:rsidRDefault="0080100F">
      <w:pPr>
        <w:rPr>
          <w:sz w:val="16"/>
          <w:szCs w:val="16"/>
        </w:rPr>
      </w:pPr>
    </w:p>
    <w:p w14:paraId="269B59D0" w14:textId="77777777" w:rsidR="009E47C8" w:rsidRPr="009E47C8" w:rsidRDefault="009E47C8">
      <w:pPr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color w:val="FF0000"/>
          <w:sz w:val="16"/>
          <w:szCs w:val="16"/>
        </w:rPr>
        <w:t xml:space="preserve">Copy </w:t>
      </w:r>
      <w:r w:rsidRPr="009E47C8">
        <w:rPr>
          <w:rFonts w:ascii="Arial" w:hAnsi="Arial" w:cs="Arial"/>
          <w:color w:val="FF0000"/>
          <w:sz w:val="16"/>
          <w:szCs w:val="16"/>
        </w:rPr>
        <w:t>this table for number of road segments required: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3735"/>
        <w:gridCol w:w="1405"/>
        <w:gridCol w:w="1425"/>
      </w:tblGrid>
      <w:tr w:rsidR="009E47C8" w:rsidRPr="009E47C8" w14:paraId="74EA2439" w14:textId="77777777" w:rsidTr="00AB3941">
        <w:trPr>
          <w:trHeight w:val="690"/>
        </w:trPr>
        <w:tc>
          <w:tcPr>
            <w:tcW w:w="9962" w:type="dxa"/>
            <w:gridSpan w:val="6"/>
            <w:vAlign w:val="center"/>
          </w:tcPr>
          <w:p w14:paraId="30D15289" w14:textId="6A1D2E74" w:rsidR="00C15DB3" w:rsidRDefault="009E47C8" w:rsidP="00C15DB3">
            <w:pPr>
              <w:rPr>
                <w:rFonts w:ascii="Arial" w:hAnsi="Arial" w:cs="Arial"/>
                <w:sz w:val="20"/>
                <w:szCs w:val="20"/>
              </w:rPr>
            </w:pPr>
            <w:r w:rsidRPr="004C0CBA">
              <w:rPr>
                <w:rFonts w:ascii="Arial" w:hAnsi="Arial" w:cs="Arial"/>
                <w:b/>
                <w:sz w:val="22"/>
                <w:szCs w:val="22"/>
              </w:rPr>
              <w:t xml:space="preserve">Road Description – </w:t>
            </w:r>
            <w:r w:rsidR="00175B18" w:rsidRPr="004C0CB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0CBA" w:rsidRPr="004C0CB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18"/>
                <w:szCs w:val="18"/>
              </w:rPr>
            </w:r>
            <w:r w:rsidR="00021E8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75B18" w:rsidRPr="004C0CB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4C0CBA" w:rsidRPr="004C0CB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7E9A" w:rsidRPr="005C7E9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5C7E9A" w:rsidRPr="005C7E9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5C7E9A" w:rsidRPr="005C7E9A">
              <w:rPr>
                <w:rFonts w:ascii="Arial" w:hAnsi="Arial" w:cs="Arial"/>
                <w:sz w:val="22"/>
                <w:szCs w:val="22"/>
              </w:rPr>
            </w:r>
            <w:r w:rsidR="005C7E9A" w:rsidRPr="005C7E9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C7E9A"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C7E9A"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C7E9A"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C7E9A"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C7E9A"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C7E9A" w:rsidRPr="005C7E9A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5C7E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FSR</w:t>
            </w:r>
            <w:r w:rsidRPr="004C0CBA">
              <w:rPr>
                <w:rFonts w:ascii="Arial" w:hAnsi="Arial" w:cs="Arial"/>
                <w:b/>
                <w:sz w:val="22"/>
                <w:szCs w:val="22"/>
              </w:rPr>
              <w:t xml:space="preserve"> or </w:t>
            </w:r>
            <w:r w:rsidR="00175B18" w:rsidRPr="004C0CB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0CBA" w:rsidRPr="004C0CB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18"/>
                <w:szCs w:val="18"/>
              </w:rPr>
            </w:r>
            <w:r w:rsidR="00021E8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75B18" w:rsidRPr="004C0CB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4C0CBA" w:rsidRPr="004C0CB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C0CBA">
              <w:rPr>
                <w:rFonts w:ascii="Arial" w:hAnsi="Arial" w:cs="Arial"/>
                <w:b/>
                <w:sz w:val="22"/>
                <w:szCs w:val="22"/>
              </w:rPr>
              <w:t>RP</w:t>
            </w:r>
            <w:r w:rsidR="005C7E9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Pr="004C0CBA">
              <w:rPr>
                <w:rFonts w:ascii="Arial" w:hAnsi="Arial" w:cs="Arial"/>
                <w:b/>
                <w:sz w:val="22"/>
                <w:szCs w:val="22"/>
              </w:rPr>
              <w:t xml:space="preserve">Sec </w:t>
            </w:r>
            <w:r w:rsidR="005C7E9A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="00175B18" w:rsidRPr="005C7E9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5C7E9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175B18" w:rsidRPr="005C7E9A">
              <w:rPr>
                <w:rFonts w:ascii="Arial" w:hAnsi="Arial" w:cs="Arial"/>
                <w:sz w:val="22"/>
                <w:szCs w:val="22"/>
              </w:rPr>
            </w:r>
            <w:r w:rsidR="00175B18" w:rsidRPr="005C7E9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C7E9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5B18" w:rsidRPr="005C7E9A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C15DB3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14:paraId="695820AB" w14:textId="67BA8CEF" w:rsidR="009E47C8" w:rsidRPr="004C0CBA" w:rsidRDefault="005C7E9A" w:rsidP="00C15DB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From </w:t>
            </w:r>
            <w:r w:rsidRPr="00396437">
              <w:rPr>
                <w:rFonts w:ascii="Arial" w:hAnsi="Arial" w:cs="Arial"/>
                <w:bCs/>
                <w:sz w:val="22"/>
                <w:szCs w:val="22"/>
              </w:rPr>
              <w:t>stn</w:t>
            </w:r>
            <w:r w:rsidR="00C15DB3" w:rsidRPr="0039643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+0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0+000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C15DB3" w:rsidRPr="00C15DB3">
              <w:rPr>
                <w:rFonts w:ascii="Arial" w:hAnsi="Arial" w:cs="Arial"/>
                <w:sz w:val="22"/>
                <w:szCs w:val="22"/>
              </w:rPr>
              <w:t xml:space="preserve"> km</w:t>
            </w:r>
            <w:r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="00396437">
              <w:rPr>
                <w:rFonts w:ascii="Arial" w:hAnsi="Arial" w:cs="Arial"/>
                <w:sz w:val="22"/>
                <w:szCs w:val="22"/>
              </w:rPr>
              <w:t xml:space="preserve">stn </w:t>
            </w:r>
            <w:r w:rsidR="0039643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+000"/>
                  </w:textInput>
                </w:ffData>
              </w:fldChar>
            </w:r>
            <w:r w:rsidR="0039643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396437">
              <w:rPr>
                <w:rFonts w:ascii="Arial" w:hAnsi="Arial" w:cs="Arial"/>
                <w:sz w:val="22"/>
                <w:szCs w:val="22"/>
              </w:rPr>
            </w:r>
            <w:r w:rsidR="0039643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96437">
              <w:rPr>
                <w:rFonts w:ascii="Arial" w:hAnsi="Arial" w:cs="Arial"/>
                <w:noProof/>
                <w:sz w:val="22"/>
                <w:szCs w:val="22"/>
              </w:rPr>
              <w:t>0+000</w:t>
            </w:r>
            <w:r w:rsidR="0039643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396437" w:rsidRPr="00C15DB3">
              <w:rPr>
                <w:rFonts w:ascii="Arial" w:hAnsi="Arial" w:cs="Arial"/>
                <w:sz w:val="22"/>
                <w:szCs w:val="22"/>
              </w:rPr>
              <w:t xml:space="preserve"> km</w:t>
            </w:r>
          </w:p>
        </w:tc>
      </w:tr>
      <w:tr w:rsidR="007738AA" w:rsidRPr="00396437" w14:paraId="2706381F" w14:textId="77777777" w:rsidTr="00AB3941">
        <w:trPr>
          <w:trHeight w:val="340"/>
        </w:trPr>
        <w:tc>
          <w:tcPr>
            <w:tcW w:w="9962" w:type="dxa"/>
            <w:gridSpan w:val="6"/>
            <w:vAlign w:val="center"/>
          </w:tcPr>
          <w:p w14:paraId="557C9252" w14:textId="77777777" w:rsidR="007738AA" w:rsidRPr="00396437" w:rsidRDefault="007738AA" w:rsidP="00404954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Average running surface: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metres</w:t>
            </w:r>
          </w:p>
        </w:tc>
      </w:tr>
      <w:tr w:rsidR="007738AA" w:rsidRPr="00396437" w14:paraId="07FF25FB" w14:textId="77777777" w:rsidTr="00AB3941">
        <w:trPr>
          <w:trHeight w:val="340"/>
        </w:trPr>
        <w:tc>
          <w:tcPr>
            <w:tcW w:w="9962" w:type="dxa"/>
            <w:gridSpan w:val="6"/>
            <w:vAlign w:val="center"/>
          </w:tcPr>
          <w:p w14:paraId="34A3B90E" w14:textId="77777777" w:rsidR="007738AA" w:rsidRPr="00396437" w:rsidRDefault="007738AA" w:rsidP="00A077C3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Pullouts: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Yes, interval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metres or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</w:tr>
      <w:tr w:rsidR="007738AA" w:rsidRPr="00396437" w14:paraId="35511DCD" w14:textId="77777777" w:rsidTr="00AB3941">
        <w:trPr>
          <w:trHeight w:val="340"/>
        </w:trPr>
        <w:tc>
          <w:tcPr>
            <w:tcW w:w="9962" w:type="dxa"/>
            <w:gridSpan w:val="6"/>
            <w:vAlign w:val="center"/>
          </w:tcPr>
          <w:p w14:paraId="6260C421" w14:textId="77777777" w:rsidR="007738AA" w:rsidRPr="00396437" w:rsidRDefault="007738AA" w:rsidP="00404954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Description of surface condition: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738AA" w:rsidRPr="00396437" w14:paraId="507E6297" w14:textId="77777777" w:rsidTr="00AB3941">
        <w:trPr>
          <w:trHeight w:val="340"/>
        </w:trPr>
        <w:tc>
          <w:tcPr>
            <w:tcW w:w="9962" w:type="dxa"/>
            <w:gridSpan w:val="6"/>
            <w:vAlign w:val="center"/>
          </w:tcPr>
          <w:p w14:paraId="03F105F6" w14:textId="77777777" w:rsidR="007738AA" w:rsidRPr="00396437" w:rsidRDefault="007738AA" w:rsidP="00404954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Description of current deactivation: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738AA" w:rsidRPr="00396437" w14:paraId="5E33FA5F" w14:textId="77777777" w:rsidTr="00AB3941">
        <w:trPr>
          <w:trHeight w:val="567"/>
        </w:trPr>
        <w:tc>
          <w:tcPr>
            <w:tcW w:w="9962" w:type="dxa"/>
            <w:gridSpan w:val="6"/>
            <w:vAlign w:val="center"/>
          </w:tcPr>
          <w:p w14:paraId="1B992BDA" w14:textId="0BD02D5E" w:rsidR="007738AA" w:rsidRPr="00396437" w:rsidRDefault="007738AA" w:rsidP="00404954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Signage: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KM markers needed  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Junction signs needed   </w:t>
            </w:r>
            <w:r w:rsidR="00396437" w:rsidRPr="00396437">
              <w:rPr>
                <w:rFonts w:ascii="Arial" w:hAnsi="Arial" w:cs="Arial"/>
                <w:sz w:val="20"/>
                <w:szCs w:val="20"/>
              </w:rPr>
              <w:br/>
            </w:r>
            <w:r w:rsidR="00396437" w:rsidRPr="00396437"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Other signage needed: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738AA" w:rsidRPr="00396437" w14:paraId="5A2881BB" w14:textId="77777777" w:rsidTr="00AB3941">
        <w:trPr>
          <w:trHeight w:val="340"/>
        </w:trPr>
        <w:tc>
          <w:tcPr>
            <w:tcW w:w="9962" w:type="dxa"/>
            <w:gridSpan w:val="6"/>
            <w:vAlign w:val="center"/>
          </w:tcPr>
          <w:p w14:paraId="0B1906DA" w14:textId="34ECCFEE" w:rsidR="007738AA" w:rsidRPr="00396437" w:rsidRDefault="007738AA" w:rsidP="00404954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Road &amp; R/W Safety – </w:t>
            </w:r>
            <w:r w:rsidR="00396437" w:rsidRPr="00396437">
              <w:rPr>
                <w:rFonts w:ascii="Arial" w:hAnsi="Arial" w:cs="Arial"/>
                <w:sz w:val="20"/>
                <w:szCs w:val="20"/>
              </w:rPr>
              <w:t>i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dentified hazards: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738AA" w:rsidRPr="00396437" w14:paraId="3C4EFCDA" w14:textId="77777777" w:rsidTr="00AB3941">
        <w:trPr>
          <w:trHeight w:val="3572"/>
        </w:trPr>
        <w:tc>
          <w:tcPr>
            <w:tcW w:w="9962" w:type="dxa"/>
            <w:gridSpan w:val="6"/>
            <w:vAlign w:val="center"/>
          </w:tcPr>
          <w:p w14:paraId="5F05C709" w14:textId="58642FD9" w:rsidR="007738AA" w:rsidRPr="00396437" w:rsidRDefault="007738AA" w:rsidP="00404954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Brushing </w:t>
            </w:r>
            <w:r w:rsidR="00E51E1B">
              <w:rPr>
                <w:rFonts w:ascii="Arial" w:hAnsi="Arial" w:cs="Arial"/>
                <w:sz w:val="20"/>
                <w:szCs w:val="20"/>
              </w:rPr>
              <w:t>r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equired: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6437">
              <w:rPr>
                <w:rFonts w:ascii="Arial" w:hAnsi="Arial" w:cs="Arial"/>
                <w:sz w:val="20"/>
                <w:szCs w:val="20"/>
              </w:rPr>
              <w:t>No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or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6437">
              <w:rPr>
                <w:rFonts w:ascii="Arial" w:hAnsi="Arial" w:cs="Arial"/>
                <w:sz w:val="20"/>
                <w:szCs w:val="20"/>
              </w:rPr>
              <w:t xml:space="preserve">Yes - </w:t>
            </w:r>
            <w:r w:rsidR="005317A6">
              <w:rPr>
                <w:rFonts w:ascii="Arial" w:hAnsi="Arial" w:cs="Arial"/>
                <w:sz w:val="20"/>
                <w:szCs w:val="20"/>
              </w:rPr>
              <w:t>complete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17A6">
              <w:rPr>
                <w:rFonts w:ascii="Arial" w:hAnsi="Arial" w:cs="Arial"/>
                <w:sz w:val="20"/>
                <w:szCs w:val="20"/>
              </w:rPr>
              <w:t>t</w:t>
            </w:r>
            <w:r w:rsidRPr="00396437">
              <w:rPr>
                <w:rFonts w:ascii="Arial" w:hAnsi="Arial" w:cs="Arial"/>
                <w:sz w:val="20"/>
                <w:szCs w:val="20"/>
              </w:rPr>
              <w:t>he following:</w:t>
            </w:r>
          </w:p>
          <w:p w14:paraId="3E9403D6" w14:textId="707D3759" w:rsidR="005317A6" w:rsidRDefault="005317A6" w:rsidP="006863C7">
            <w:pPr>
              <w:ind w:left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>Location (km-km)</w:t>
            </w:r>
            <w:r w:rsidR="008F3DB4">
              <w:rPr>
                <w:rFonts w:ascii="Arial" w:hAnsi="Arial" w:cs="Arial"/>
                <w:sz w:val="20"/>
                <w:szCs w:val="20"/>
              </w:rPr>
              <w:t>: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BB197E1" w14:textId="68FCA006" w:rsidR="007738AA" w:rsidRPr="00396437" w:rsidRDefault="007738AA" w:rsidP="006863C7">
            <w:pPr>
              <w:ind w:left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2BFB">
              <w:rPr>
                <w:rFonts w:ascii="Arial" w:hAnsi="Arial" w:cs="Arial"/>
                <w:sz w:val="20"/>
                <w:szCs w:val="20"/>
              </w:rPr>
              <w:t>Roadside &amp; Ditchline only</w:t>
            </w:r>
            <w:r w:rsidR="006863C7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="00C5135E">
              <w:rPr>
                <w:rFonts w:ascii="Arial" w:hAnsi="Arial" w:cs="Arial"/>
                <w:sz w:val="20"/>
                <w:szCs w:val="20"/>
              </w:rPr>
              <w:t xml:space="preserve">use </w:t>
            </w:r>
            <w:r w:rsidR="006863C7">
              <w:rPr>
                <w:rFonts w:ascii="Arial" w:hAnsi="Arial" w:cs="Arial"/>
                <w:sz w:val="20"/>
                <w:szCs w:val="20"/>
              </w:rPr>
              <w:t>brushing equipment</w:t>
            </w:r>
            <w:r w:rsidR="00C5135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light brushing 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>to improve line of sight</w:t>
            </w:r>
          </w:p>
          <w:p w14:paraId="671C9D5B" w14:textId="7B7DBD82" w:rsidR="007738AA" w:rsidRPr="00396437" w:rsidRDefault="007738AA" w:rsidP="006863C7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2BFB">
              <w:rPr>
                <w:rFonts w:ascii="Arial" w:hAnsi="Arial" w:cs="Arial"/>
                <w:sz w:val="20"/>
                <w:szCs w:val="20"/>
              </w:rPr>
              <w:t xml:space="preserve">Road surface only; </w:t>
            </w:r>
            <w:r w:rsidR="00C5135E">
              <w:rPr>
                <w:rFonts w:ascii="Arial" w:hAnsi="Arial" w:cs="Arial"/>
                <w:sz w:val="20"/>
                <w:szCs w:val="20"/>
              </w:rPr>
              <w:t xml:space="preserve">use </w:t>
            </w:r>
            <w:r w:rsidR="006863C7">
              <w:rPr>
                <w:rFonts w:ascii="Arial" w:hAnsi="Arial" w:cs="Arial"/>
                <w:sz w:val="20"/>
                <w:szCs w:val="20"/>
              </w:rPr>
              <w:t>bulldozer or grader</w:t>
            </w:r>
            <w:r w:rsidR="00C5135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96437">
              <w:rPr>
                <w:rFonts w:ascii="Arial" w:hAnsi="Arial" w:cs="Arial"/>
                <w:sz w:val="20"/>
                <w:szCs w:val="20"/>
              </w:rPr>
              <w:t>&lt;50% road running surface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 xml:space="preserve"> is occupied by brush up to 10cm in diameter</w:t>
            </w:r>
          </w:p>
          <w:p w14:paraId="4FCD8765" w14:textId="613706C5" w:rsidR="007738AA" w:rsidRPr="00396437" w:rsidRDefault="00550800" w:rsidP="006863C7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Roadside, Ditchline &amp; Road </w:t>
            </w:r>
            <w:r w:rsidR="00C5135E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urface; </w:t>
            </w:r>
            <w:r w:rsidR="00C5135E">
              <w:rPr>
                <w:rFonts w:ascii="Arial" w:hAnsi="Arial" w:cs="Arial"/>
                <w:sz w:val="20"/>
                <w:szCs w:val="20"/>
              </w:rPr>
              <w:t xml:space="preserve">use brushing equipment, </w:t>
            </w: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 xml:space="preserve">50% 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>road running surface is occupied by brush up to 10cm in diameter</w:t>
            </w:r>
          </w:p>
          <w:p w14:paraId="1AD017A5" w14:textId="0C65145E" w:rsidR="007738AA" w:rsidRDefault="007738AA" w:rsidP="006863C7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863C7">
              <w:rPr>
                <w:rFonts w:ascii="Arial" w:hAnsi="Arial" w:cs="Arial"/>
                <w:sz w:val="20"/>
                <w:szCs w:val="20"/>
              </w:rPr>
              <w:t xml:space="preserve">Roadside, Ditchline &amp; Road Surface; </w:t>
            </w:r>
            <w:r w:rsidR="00C5135E">
              <w:rPr>
                <w:rFonts w:ascii="Arial" w:hAnsi="Arial" w:cs="Arial"/>
                <w:sz w:val="20"/>
                <w:szCs w:val="20"/>
              </w:rPr>
              <w:t>use grader, &lt;</w:t>
            </w:r>
            <w:r w:rsidRPr="00396437">
              <w:rPr>
                <w:rFonts w:ascii="Arial" w:hAnsi="Arial" w:cs="Arial"/>
                <w:sz w:val="20"/>
                <w:szCs w:val="20"/>
              </w:rPr>
              <w:t>50% road running surface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 xml:space="preserve"> is occupied by 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brush </w:t>
            </w:r>
            <w:r w:rsidR="00C5135E">
              <w:rPr>
                <w:rFonts w:ascii="Arial" w:hAnsi="Arial" w:cs="Arial"/>
                <w:sz w:val="20"/>
                <w:szCs w:val="20"/>
              </w:rPr>
              <w:t xml:space="preserve">up to 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 xml:space="preserve">10cm in </w:t>
            </w:r>
            <w:r w:rsidRPr="00396437">
              <w:rPr>
                <w:rFonts w:ascii="Arial" w:hAnsi="Arial" w:cs="Arial"/>
                <w:sz w:val="20"/>
                <w:szCs w:val="20"/>
              </w:rPr>
              <w:t>diameter</w:t>
            </w:r>
          </w:p>
          <w:p w14:paraId="528B09D3" w14:textId="3C064A4D" w:rsidR="00C5135E" w:rsidRDefault="00C5135E" w:rsidP="00C5135E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Roadside, Ditchline &amp; Road Surface; use grader and bulldozer, &gt;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50% road running surface is occupied by brush </w:t>
            </w:r>
            <w:r>
              <w:rPr>
                <w:rFonts w:ascii="Arial" w:hAnsi="Arial" w:cs="Arial"/>
                <w:sz w:val="20"/>
                <w:szCs w:val="20"/>
              </w:rPr>
              <w:t xml:space="preserve">up to </w:t>
            </w:r>
            <w:r w:rsidRPr="00396437">
              <w:rPr>
                <w:rFonts w:ascii="Arial" w:hAnsi="Arial" w:cs="Arial"/>
                <w:sz w:val="20"/>
                <w:szCs w:val="20"/>
              </w:rPr>
              <w:t>10cm in diameter</w:t>
            </w:r>
          </w:p>
          <w:p w14:paraId="7B9540CB" w14:textId="0D12E07A" w:rsidR="00DF767C" w:rsidRDefault="00DF767C" w:rsidP="00DF767C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Road will require Reconstruction (ie. removal of large-rooted conifers or deciduous trees from the road surface and ditches that will result in damage to the road subgrade)</w:t>
            </w:r>
          </w:p>
          <w:p w14:paraId="3C27C246" w14:textId="7EDFC104" w:rsidR="007738AA" w:rsidRPr="00396437" w:rsidRDefault="005317A6" w:rsidP="005317A6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 w14:paraId="5C54CD25" w14:textId="77777777" w:rsidR="007738AA" w:rsidRPr="00396437" w:rsidRDefault="007738AA" w:rsidP="00404954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Comments 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738AA" w:rsidRPr="00396437" w14:paraId="3D93DD6C" w14:textId="77777777" w:rsidTr="00AB3941">
        <w:trPr>
          <w:trHeight w:val="1984"/>
        </w:trPr>
        <w:tc>
          <w:tcPr>
            <w:tcW w:w="9962" w:type="dxa"/>
            <w:gridSpan w:val="6"/>
            <w:vAlign w:val="center"/>
          </w:tcPr>
          <w:p w14:paraId="3D470D10" w14:textId="25843E90" w:rsidR="007738AA" w:rsidRPr="00396437" w:rsidRDefault="007738AA" w:rsidP="00A852F0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Ditching </w:t>
            </w:r>
            <w:r w:rsidR="00E51E1B">
              <w:rPr>
                <w:rFonts w:ascii="Arial" w:hAnsi="Arial" w:cs="Arial"/>
                <w:sz w:val="20"/>
                <w:szCs w:val="20"/>
              </w:rPr>
              <w:t>r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equired: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17A6">
              <w:rPr>
                <w:rFonts w:ascii="Arial" w:hAnsi="Arial" w:cs="Arial"/>
                <w:sz w:val="20"/>
                <w:szCs w:val="20"/>
              </w:rPr>
              <w:t>No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or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17A6">
              <w:rPr>
                <w:rFonts w:ascii="Arial" w:hAnsi="Arial" w:cs="Arial"/>
                <w:sz w:val="20"/>
                <w:szCs w:val="20"/>
              </w:rPr>
              <w:t xml:space="preserve">Yes – complete </w:t>
            </w:r>
            <w:r w:rsidRPr="00396437">
              <w:rPr>
                <w:rFonts w:ascii="Arial" w:hAnsi="Arial" w:cs="Arial"/>
                <w:sz w:val="20"/>
                <w:szCs w:val="20"/>
              </w:rPr>
              <w:t>the following:</w:t>
            </w:r>
          </w:p>
          <w:p w14:paraId="29800D21" w14:textId="67FDE9E5" w:rsidR="005317A6" w:rsidRPr="00396437" w:rsidRDefault="005317A6" w:rsidP="005317A6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t>Location (km-km)</w:t>
            </w:r>
            <w:r w:rsidR="008F3DB4">
              <w:rPr>
                <w:rFonts w:ascii="Arial" w:hAnsi="Arial" w:cs="Arial"/>
                <w:sz w:val="20"/>
                <w:szCs w:val="20"/>
              </w:rPr>
              <w:t>: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9CCFECB" w14:textId="41C333C2" w:rsidR="001F1828" w:rsidRPr="00396437" w:rsidRDefault="005317A6" w:rsidP="005317A6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Existing Ditchline; use bulldozer (or grader) to 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>re-establish existing ditchline</w:t>
            </w:r>
          </w:p>
          <w:p w14:paraId="7857A5BB" w14:textId="53E7ACA8" w:rsidR="007738AA" w:rsidRPr="00396437" w:rsidRDefault="001F1828" w:rsidP="005317A6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17A6">
              <w:rPr>
                <w:rFonts w:ascii="Arial" w:hAnsi="Arial" w:cs="Arial"/>
                <w:sz w:val="20"/>
                <w:szCs w:val="20"/>
              </w:rPr>
              <w:t>N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ew </w:t>
            </w:r>
            <w:r w:rsidR="005317A6">
              <w:rPr>
                <w:rFonts w:ascii="Arial" w:hAnsi="Arial" w:cs="Arial"/>
                <w:sz w:val="20"/>
                <w:szCs w:val="20"/>
              </w:rPr>
              <w:t>D</w:t>
            </w:r>
            <w:r w:rsidRPr="00396437">
              <w:rPr>
                <w:rFonts w:ascii="Arial" w:hAnsi="Arial" w:cs="Arial"/>
                <w:sz w:val="20"/>
                <w:szCs w:val="20"/>
              </w:rPr>
              <w:t>itchline</w:t>
            </w:r>
            <w:r w:rsidR="005317A6">
              <w:rPr>
                <w:rFonts w:ascii="Arial" w:hAnsi="Arial" w:cs="Arial"/>
                <w:sz w:val="20"/>
                <w:szCs w:val="20"/>
              </w:rPr>
              <w:t>, cutslope angle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>0</w:t>
            </w:r>
            <w:r w:rsidR="00E51E1B">
              <w:rPr>
                <w:rFonts w:ascii="Arial" w:hAnsi="Arial" w:cs="Arial"/>
                <w:sz w:val="20"/>
                <w:szCs w:val="20"/>
              </w:rPr>
              <w:t>-</w:t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>25%</w:t>
            </w:r>
            <w:r w:rsidR="00E51E1B">
              <w:rPr>
                <w:rFonts w:ascii="Arial" w:hAnsi="Arial" w:cs="Arial"/>
                <w:sz w:val="20"/>
                <w:szCs w:val="20"/>
              </w:rPr>
              <w:t>; use bulldozer to establish new ditchline</w:t>
            </w:r>
          </w:p>
          <w:p w14:paraId="557DFE07" w14:textId="0EE7D83C" w:rsidR="007738AA" w:rsidRPr="00396437" w:rsidRDefault="007738AA" w:rsidP="005317A6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1E1B">
              <w:rPr>
                <w:rFonts w:ascii="Arial" w:hAnsi="Arial" w:cs="Arial"/>
                <w:sz w:val="20"/>
                <w:szCs w:val="20"/>
              </w:rPr>
              <w:t xml:space="preserve">New Ditchline, cutslope angle 26-45%; use bulldozer and excavator to 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>establish new ditchline</w:t>
            </w:r>
          </w:p>
          <w:p w14:paraId="5D873F90" w14:textId="5C8768D5" w:rsidR="007738AA" w:rsidRDefault="007738AA" w:rsidP="005317A6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1E1B">
              <w:rPr>
                <w:rFonts w:ascii="Arial" w:hAnsi="Arial" w:cs="Arial"/>
                <w:sz w:val="20"/>
                <w:szCs w:val="20"/>
              </w:rPr>
              <w:t xml:space="preserve">New Ditchline, cutslope angle &gt;45%; use bulldozer and excavator to 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>establish</w:t>
            </w:r>
            <w:r w:rsidR="00E51E1B">
              <w:rPr>
                <w:rFonts w:ascii="Arial" w:hAnsi="Arial" w:cs="Arial"/>
                <w:sz w:val="20"/>
                <w:szCs w:val="20"/>
              </w:rPr>
              <w:t xml:space="preserve"> new</w:t>
            </w:r>
            <w:r w:rsidR="001F1828" w:rsidRPr="00396437">
              <w:rPr>
                <w:rFonts w:ascii="Arial" w:hAnsi="Arial" w:cs="Arial"/>
                <w:sz w:val="20"/>
                <w:szCs w:val="20"/>
              </w:rPr>
              <w:t xml:space="preserve"> ditchline</w:t>
            </w:r>
          </w:p>
          <w:p w14:paraId="2C87DECB" w14:textId="77777777" w:rsidR="00E51E1B" w:rsidRPr="00396437" w:rsidRDefault="00E51E1B" w:rsidP="005317A6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</w:p>
          <w:p w14:paraId="5E42A3D4" w14:textId="77777777" w:rsidR="007738AA" w:rsidRPr="00396437" w:rsidRDefault="007738AA" w:rsidP="00A852F0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Comments 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738AA" w:rsidRPr="00396437" w14:paraId="700B3A8C" w14:textId="77777777" w:rsidTr="00AB3941">
        <w:trPr>
          <w:trHeight w:val="1984"/>
        </w:trPr>
        <w:tc>
          <w:tcPr>
            <w:tcW w:w="9962" w:type="dxa"/>
            <w:gridSpan w:val="6"/>
            <w:vAlign w:val="center"/>
          </w:tcPr>
          <w:p w14:paraId="6CA2572B" w14:textId="5646C638" w:rsidR="007738AA" w:rsidRPr="00396437" w:rsidRDefault="007738AA" w:rsidP="00A852F0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Snag Falling </w:t>
            </w:r>
            <w:r w:rsidR="00E51E1B">
              <w:rPr>
                <w:rFonts w:ascii="Arial" w:hAnsi="Arial" w:cs="Arial"/>
                <w:sz w:val="20"/>
                <w:szCs w:val="20"/>
              </w:rPr>
              <w:t>r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equired: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1E1B">
              <w:rPr>
                <w:rFonts w:ascii="Arial" w:hAnsi="Arial" w:cs="Arial"/>
                <w:sz w:val="20"/>
                <w:szCs w:val="20"/>
              </w:rPr>
              <w:t>No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or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1E1B">
              <w:rPr>
                <w:rFonts w:ascii="Arial" w:hAnsi="Arial" w:cs="Arial"/>
                <w:sz w:val="20"/>
                <w:szCs w:val="20"/>
              </w:rPr>
              <w:t xml:space="preserve">Yes – complete </w:t>
            </w:r>
            <w:r w:rsidRPr="00396437">
              <w:rPr>
                <w:rFonts w:ascii="Arial" w:hAnsi="Arial" w:cs="Arial"/>
                <w:sz w:val="20"/>
                <w:szCs w:val="20"/>
              </w:rPr>
              <w:t>the following:</w:t>
            </w:r>
          </w:p>
          <w:p w14:paraId="1AC63166" w14:textId="08248064" w:rsidR="008F3DB4" w:rsidRPr="00396437" w:rsidRDefault="007738AA" w:rsidP="008F3DB4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t>Location (km-km)</w:t>
            </w:r>
            <w:r w:rsidR="008F3DB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F3DB4"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3DB4"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3DB4"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3DB4"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3DB4"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8F3DB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8F3DB4">
              <w:rPr>
                <w:rFonts w:ascii="Arial" w:hAnsi="Arial" w:cs="Arial"/>
                <w:sz w:val="20"/>
                <w:szCs w:val="20"/>
              </w:rPr>
              <w:t xml:space="preserve"> hand falling w/spotter or </w:t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F3DB4"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8F3DB4">
              <w:rPr>
                <w:rFonts w:ascii="Arial" w:hAnsi="Arial" w:cs="Arial"/>
                <w:sz w:val="20"/>
                <w:szCs w:val="20"/>
              </w:rPr>
              <w:t xml:space="preserve"> equipment falling</w:t>
            </w:r>
          </w:p>
          <w:p w14:paraId="2AF6EBC8" w14:textId="244F8C62" w:rsidR="007738AA" w:rsidRPr="00396437" w:rsidRDefault="008F3DB4" w:rsidP="008F3DB4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>ight snag falling (ie. productivity &gt;6 km/day)</w:t>
            </w:r>
          </w:p>
          <w:p w14:paraId="5DC02581" w14:textId="1E56CFC5" w:rsidR="007738AA" w:rsidRPr="00396437" w:rsidRDefault="007738AA" w:rsidP="008F3DB4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3DB4">
              <w:rPr>
                <w:rFonts w:ascii="Arial" w:hAnsi="Arial" w:cs="Arial"/>
                <w:sz w:val="20"/>
                <w:szCs w:val="20"/>
              </w:rPr>
              <w:t>M</w:t>
            </w:r>
            <w:r w:rsidRPr="00396437">
              <w:rPr>
                <w:rFonts w:ascii="Arial" w:hAnsi="Arial" w:cs="Arial"/>
                <w:sz w:val="20"/>
                <w:szCs w:val="20"/>
              </w:rPr>
              <w:t>oderate snag falling (ie. productivity 3–6 km/day)</w:t>
            </w:r>
          </w:p>
          <w:p w14:paraId="2F6BBB81" w14:textId="176F4F54" w:rsidR="007738AA" w:rsidRPr="00396437" w:rsidRDefault="007738AA" w:rsidP="008F3DB4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ab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3DB4">
              <w:rPr>
                <w:rFonts w:ascii="Arial" w:hAnsi="Arial" w:cs="Arial"/>
                <w:sz w:val="20"/>
                <w:szCs w:val="20"/>
              </w:rPr>
              <w:t>H</w:t>
            </w:r>
            <w:r w:rsidRPr="00396437">
              <w:rPr>
                <w:rFonts w:ascii="Arial" w:hAnsi="Arial" w:cs="Arial"/>
                <w:sz w:val="20"/>
                <w:szCs w:val="20"/>
              </w:rPr>
              <w:t xml:space="preserve">eavy snag falling (ie. productivity &lt;3 km/day) </w:t>
            </w:r>
          </w:p>
          <w:p w14:paraId="5304FE15" w14:textId="07E7D5A6" w:rsidR="007738AA" w:rsidRDefault="008F3DB4" w:rsidP="008F3DB4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4320F7" w:rsidRPr="00396437">
              <w:rPr>
                <w:rFonts w:ascii="Arial" w:hAnsi="Arial" w:cs="Arial"/>
                <w:sz w:val="20"/>
                <w:szCs w:val="20"/>
              </w:rPr>
              <w:t xml:space="preserve">Estimated number </w:t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>of days required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7738AA" w:rsidRPr="0039643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.0"/>
                    <w:format w:val="0.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0.0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3FBECD6" w14:textId="77777777" w:rsidR="008F3DB4" w:rsidRPr="00396437" w:rsidRDefault="008F3DB4" w:rsidP="008F3DB4">
            <w:pPr>
              <w:ind w:left="306" w:hanging="306"/>
              <w:rPr>
                <w:rFonts w:ascii="Arial" w:hAnsi="Arial" w:cs="Arial"/>
                <w:sz w:val="20"/>
                <w:szCs w:val="20"/>
              </w:rPr>
            </w:pPr>
          </w:p>
          <w:p w14:paraId="31003558" w14:textId="77777777" w:rsidR="007738AA" w:rsidRPr="00396437" w:rsidRDefault="007738AA" w:rsidP="009E052E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t xml:space="preserve">Comments  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E3425" w:rsidRPr="00396437" w14:paraId="08679664" w14:textId="77777777" w:rsidTr="00AB3941">
        <w:trPr>
          <w:trHeight w:val="340"/>
        </w:trPr>
        <w:tc>
          <w:tcPr>
            <w:tcW w:w="9962" w:type="dxa"/>
            <w:gridSpan w:val="6"/>
            <w:vAlign w:val="center"/>
          </w:tcPr>
          <w:p w14:paraId="79D2006F" w14:textId="4B92A3D1" w:rsidR="00EE3425" w:rsidRPr="00FA673C" w:rsidRDefault="00EE3425" w:rsidP="00A077C3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FA673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For </w:t>
            </w:r>
            <w:r w:rsidR="00400A41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stream crossings and </w:t>
            </w:r>
            <w:r w:rsidRPr="00FA673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drainage structures, assess assuming all-season access:</w:t>
            </w:r>
          </w:p>
        </w:tc>
      </w:tr>
      <w:tr w:rsidR="007A25E9" w:rsidRPr="007323CC" w14:paraId="186D8948" w14:textId="77777777" w:rsidTr="00113F3E">
        <w:trPr>
          <w:trHeight w:val="454"/>
        </w:trPr>
        <w:tc>
          <w:tcPr>
            <w:tcW w:w="1129" w:type="dxa"/>
            <w:vAlign w:val="center"/>
          </w:tcPr>
          <w:p w14:paraId="777EA81E" w14:textId="144B7B21" w:rsidR="007A25E9" w:rsidRPr="007323CC" w:rsidRDefault="007A25E9" w:rsidP="00A077C3">
            <w:pPr>
              <w:rPr>
                <w:rFonts w:ascii="Arial" w:hAnsi="Arial" w:cs="Arial"/>
                <w:sz w:val="16"/>
                <w:szCs w:val="16"/>
              </w:rPr>
            </w:pPr>
            <w:r w:rsidRPr="007323CC">
              <w:rPr>
                <w:rFonts w:ascii="Arial" w:hAnsi="Arial" w:cs="Arial"/>
                <w:sz w:val="16"/>
                <w:szCs w:val="16"/>
              </w:rPr>
              <w:lastRenderedPageBreak/>
              <w:t>Location (km)</w:t>
            </w:r>
          </w:p>
        </w:tc>
        <w:tc>
          <w:tcPr>
            <w:tcW w:w="1134" w:type="dxa"/>
            <w:vAlign w:val="center"/>
          </w:tcPr>
          <w:p w14:paraId="51048CDF" w14:textId="663C1253" w:rsidR="007A25E9" w:rsidRPr="007323CC" w:rsidRDefault="007A25E9" w:rsidP="00A077C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Stream or drainage</w:t>
            </w:r>
          </w:p>
        </w:tc>
        <w:tc>
          <w:tcPr>
            <w:tcW w:w="1134" w:type="dxa"/>
            <w:vAlign w:val="center"/>
          </w:tcPr>
          <w:p w14:paraId="35D004E3" w14:textId="6BCC3C38" w:rsidR="007A25E9" w:rsidRPr="007323CC" w:rsidRDefault="007A25E9" w:rsidP="007323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Type</w:t>
            </w:r>
          </w:p>
        </w:tc>
        <w:tc>
          <w:tcPr>
            <w:tcW w:w="3735" w:type="dxa"/>
            <w:vAlign w:val="center"/>
          </w:tcPr>
          <w:p w14:paraId="1A036CF5" w14:textId="05662FC0" w:rsidR="007A25E9" w:rsidRPr="007323CC" w:rsidRDefault="007A25E9" w:rsidP="007A25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Condition</w:t>
            </w:r>
          </w:p>
        </w:tc>
        <w:tc>
          <w:tcPr>
            <w:tcW w:w="1405" w:type="dxa"/>
            <w:vAlign w:val="center"/>
          </w:tcPr>
          <w:p w14:paraId="369D1829" w14:textId="6299352C" w:rsidR="007A25E9" w:rsidRPr="007323CC" w:rsidRDefault="007A25E9" w:rsidP="00A077C3">
            <w:pPr>
              <w:rPr>
                <w:rFonts w:ascii="Arial" w:hAnsi="Arial" w:cs="Arial"/>
                <w:sz w:val="16"/>
                <w:szCs w:val="16"/>
              </w:rPr>
            </w:pPr>
            <w:r w:rsidRPr="007323CC">
              <w:rPr>
                <w:rFonts w:ascii="Arial" w:hAnsi="Arial" w:cs="Arial"/>
                <w:sz w:val="16"/>
                <w:szCs w:val="16"/>
              </w:rPr>
              <w:t xml:space="preserve">Culvert diameter </w:t>
            </w:r>
            <w:r w:rsidR="00113F3E">
              <w:rPr>
                <w:rFonts w:ascii="Arial" w:hAnsi="Arial" w:cs="Arial"/>
                <w:sz w:val="16"/>
                <w:szCs w:val="16"/>
              </w:rPr>
              <w:t xml:space="preserve">or Bridge span </w:t>
            </w:r>
            <w:r w:rsidRPr="007323CC">
              <w:rPr>
                <w:rFonts w:ascii="Arial" w:hAnsi="Arial" w:cs="Arial"/>
                <w:sz w:val="16"/>
                <w:szCs w:val="16"/>
              </w:rPr>
              <w:t>(m)</w:t>
            </w:r>
          </w:p>
        </w:tc>
        <w:tc>
          <w:tcPr>
            <w:tcW w:w="1425" w:type="dxa"/>
            <w:vAlign w:val="center"/>
          </w:tcPr>
          <w:p w14:paraId="0F5DB175" w14:textId="7087C196" w:rsidR="007A25E9" w:rsidRPr="007323CC" w:rsidRDefault="007A25E9" w:rsidP="00A077C3">
            <w:pPr>
              <w:rPr>
                <w:rFonts w:ascii="Arial" w:hAnsi="Arial" w:cs="Arial"/>
                <w:sz w:val="16"/>
                <w:szCs w:val="16"/>
              </w:rPr>
            </w:pPr>
            <w:r w:rsidRPr="007323CC">
              <w:rPr>
                <w:rFonts w:ascii="Arial" w:hAnsi="Arial" w:cs="Arial"/>
                <w:sz w:val="16"/>
                <w:szCs w:val="16"/>
              </w:rPr>
              <w:t>Culvert length (m)</w:t>
            </w:r>
          </w:p>
        </w:tc>
      </w:tr>
      <w:tr w:rsidR="007A25E9" w:rsidRPr="00396437" w14:paraId="023EFF59" w14:textId="77777777" w:rsidTr="00113F3E">
        <w:trPr>
          <w:trHeight w:val="340"/>
        </w:trPr>
        <w:tc>
          <w:tcPr>
            <w:tcW w:w="1129" w:type="dxa"/>
            <w:vAlign w:val="center"/>
          </w:tcPr>
          <w:p w14:paraId="30C925C1" w14:textId="024D2944" w:rsidR="007A25E9" w:rsidRPr="00396437" w:rsidRDefault="007A25E9" w:rsidP="007A25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+0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0+000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FBA2B7D" w14:textId="3738E2D0" w:rsidR="007A25E9" w:rsidRPr="00396437" w:rsidRDefault="007A25E9" w:rsidP="007A25E9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02662D3" w14:textId="246F4C54" w:rsidR="007A25E9" w:rsidRDefault="00113F3E" w:rsidP="007A25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"/>
                    <w:listEntry w:val="culvert"/>
                    <w:listEntry w:val="bridge"/>
                  </w:ddList>
                </w:ffData>
              </w:fldChar>
            </w:r>
            <w:bookmarkStart w:id="0" w:name="Dropdown2"/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3735" w:type="dxa"/>
            <w:vAlign w:val="center"/>
          </w:tcPr>
          <w:p w14:paraId="596E4C07" w14:textId="779FB1EC" w:rsidR="007A25E9" w:rsidRDefault="00113F3E" w:rsidP="007A25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"/>
                    <w:listEntry w:val="Installed (good condition)"/>
                    <w:listEntry w:val="Installed (maintenance req'd)"/>
                    <w:listEntry w:val="Installed (upgrade req'd)"/>
                    <w:listEntry w:val="Required install"/>
                  </w:ddList>
                </w:ffData>
              </w:fldChar>
            </w:r>
            <w:bookmarkStart w:id="1" w:name="Dropdown1"/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405" w:type="dxa"/>
            <w:vAlign w:val="center"/>
          </w:tcPr>
          <w:p w14:paraId="1423341A" w14:textId="1077A7D5" w:rsidR="007A25E9" w:rsidRPr="00396437" w:rsidRDefault="007A25E9" w:rsidP="007A25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25" w:type="dxa"/>
            <w:vAlign w:val="center"/>
          </w:tcPr>
          <w:p w14:paraId="25928D2F" w14:textId="57A3B704" w:rsidR="007A25E9" w:rsidRPr="00396437" w:rsidRDefault="007A25E9" w:rsidP="007A25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13F3E" w:rsidRPr="00396437" w14:paraId="42D431C6" w14:textId="77777777" w:rsidTr="00113F3E">
        <w:trPr>
          <w:trHeight w:val="340"/>
        </w:trPr>
        <w:tc>
          <w:tcPr>
            <w:tcW w:w="1129" w:type="dxa"/>
            <w:vAlign w:val="center"/>
          </w:tcPr>
          <w:p w14:paraId="24888FFD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+0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0+000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608AC90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8A80585" w14:textId="656C4984" w:rsidR="00113F3E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"/>
                    <w:listEntry w:val="culvert"/>
                    <w:listEntry w:val="bridge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35" w:type="dxa"/>
            <w:vAlign w:val="center"/>
          </w:tcPr>
          <w:p w14:paraId="595237A7" w14:textId="7EA7C282" w:rsidR="00113F3E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"/>
                    <w:listEntry w:val="Installed (good condition)"/>
                    <w:listEntry w:val="Installed (maintenance req'd)"/>
                    <w:listEntry w:val="Installed (upgrade req'd)"/>
                    <w:listEntry w:val="Required install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05" w:type="dxa"/>
            <w:vAlign w:val="center"/>
          </w:tcPr>
          <w:p w14:paraId="35D0C703" w14:textId="7767847A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25" w:type="dxa"/>
            <w:vAlign w:val="center"/>
          </w:tcPr>
          <w:p w14:paraId="256F887F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13F3E" w:rsidRPr="00396437" w14:paraId="0B207E8B" w14:textId="77777777" w:rsidTr="00113F3E">
        <w:trPr>
          <w:trHeight w:val="340"/>
        </w:trPr>
        <w:tc>
          <w:tcPr>
            <w:tcW w:w="1129" w:type="dxa"/>
            <w:vAlign w:val="center"/>
          </w:tcPr>
          <w:p w14:paraId="61865743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+0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0+000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9CE997A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6F1FD93" w14:textId="5BE9A7FB" w:rsidR="00113F3E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"/>
                    <w:listEntry w:val="culvert"/>
                    <w:listEntry w:val="bridge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35" w:type="dxa"/>
            <w:vAlign w:val="center"/>
          </w:tcPr>
          <w:p w14:paraId="7433DCEE" w14:textId="04DDFF40" w:rsidR="00113F3E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"/>
                    <w:listEntry w:val="Installed (good condition)"/>
                    <w:listEntry w:val="Installed (maintenance req'd)"/>
                    <w:listEntry w:val="Installed (upgrade req'd)"/>
                    <w:listEntry w:val="Required install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05" w:type="dxa"/>
            <w:vAlign w:val="center"/>
          </w:tcPr>
          <w:p w14:paraId="05E2CBFE" w14:textId="422DDAE8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25" w:type="dxa"/>
            <w:vAlign w:val="center"/>
          </w:tcPr>
          <w:p w14:paraId="68B88DB0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13F3E" w:rsidRPr="00396437" w14:paraId="4C363754" w14:textId="77777777" w:rsidTr="00113F3E">
        <w:trPr>
          <w:trHeight w:val="340"/>
        </w:trPr>
        <w:tc>
          <w:tcPr>
            <w:tcW w:w="1129" w:type="dxa"/>
            <w:vAlign w:val="center"/>
          </w:tcPr>
          <w:p w14:paraId="78A359A8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+0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0+000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DB386F5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 w:rsidRPr="003964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643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96437">
              <w:rPr>
                <w:rFonts w:ascii="Arial" w:hAnsi="Arial" w:cs="Arial"/>
                <w:sz w:val="20"/>
                <w:szCs w:val="20"/>
              </w:rPr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9643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0EDF558" w14:textId="40FC6D20" w:rsidR="00113F3E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"/>
                    <w:listEntry w:val="culvert"/>
                    <w:listEntry w:val="bridge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35" w:type="dxa"/>
            <w:vAlign w:val="center"/>
          </w:tcPr>
          <w:p w14:paraId="5E539397" w14:textId="5395DDD7" w:rsidR="00113F3E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"/>
                    <w:listEntry w:val="Installed (good condition)"/>
                    <w:listEntry w:val="Installed (maintenance req'd)"/>
                    <w:listEntry w:val="Installed (upgrade req'd)"/>
                    <w:listEntry w:val="Required install"/>
                  </w:ddLis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FORMDROPDOWN </w:instrText>
            </w:r>
            <w:r w:rsidR="00021E85">
              <w:rPr>
                <w:rFonts w:ascii="Arial" w:hAnsi="Arial" w:cs="Arial"/>
                <w:sz w:val="20"/>
                <w:szCs w:val="20"/>
              </w:rPr>
            </w:r>
            <w:r w:rsidR="00021E8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05" w:type="dxa"/>
            <w:vAlign w:val="center"/>
          </w:tcPr>
          <w:p w14:paraId="5B4D2178" w14:textId="04AF90D3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25" w:type="dxa"/>
            <w:vAlign w:val="center"/>
          </w:tcPr>
          <w:p w14:paraId="3909E8D6" w14:textId="77777777" w:rsidR="00113F3E" w:rsidRPr="00396437" w:rsidRDefault="00113F3E" w:rsidP="00113F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738AA" w:rsidRPr="00FA673C" w14:paraId="288B5960" w14:textId="77777777" w:rsidTr="00AB3941">
        <w:trPr>
          <w:trHeight w:val="829"/>
        </w:trPr>
        <w:tc>
          <w:tcPr>
            <w:tcW w:w="9962" w:type="dxa"/>
            <w:gridSpan w:val="6"/>
          </w:tcPr>
          <w:p w14:paraId="63417E17" w14:textId="77777777" w:rsidR="007738AA" w:rsidRPr="00FA673C" w:rsidRDefault="007738AA" w:rsidP="007738AA">
            <w:pPr>
              <w:rPr>
                <w:rFonts w:ascii="Arial" w:hAnsi="Arial" w:cs="Arial"/>
                <w:sz w:val="20"/>
                <w:szCs w:val="20"/>
              </w:rPr>
            </w:pPr>
            <w:r w:rsidRPr="00FA673C">
              <w:rPr>
                <w:rFonts w:ascii="Arial" w:hAnsi="Arial" w:cs="Arial"/>
                <w:sz w:val="20"/>
                <w:szCs w:val="20"/>
              </w:rPr>
              <w:t>Additional comments (including more details from above, bridge load ratings, etc.):</w:t>
            </w:r>
          </w:p>
          <w:p w14:paraId="628F2500" w14:textId="77777777" w:rsidR="007738AA" w:rsidRPr="00FA673C" w:rsidRDefault="007738AA" w:rsidP="007738AA">
            <w:pPr>
              <w:rPr>
                <w:rFonts w:ascii="Arial" w:hAnsi="Arial" w:cs="Arial"/>
                <w:sz w:val="20"/>
                <w:szCs w:val="20"/>
              </w:rPr>
            </w:pPr>
            <w:r w:rsidRPr="00FA673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FA673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A673C">
              <w:rPr>
                <w:rFonts w:ascii="Arial" w:hAnsi="Arial" w:cs="Arial"/>
                <w:sz w:val="20"/>
                <w:szCs w:val="20"/>
              </w:rPr>
            </w:r>
            <w:r w:rsidRPr="00FA673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A673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A673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A673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A673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A673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A673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04F092B1" w14:textId="77777777" w:rsidR="009E47C8" w:rsidRPr="009469EC" w:rsidRDefault="009E47C8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7"/>
        <w:gridCol w:w="4265"/>
      </w:tblGrid>
      <w:tr w:rsidR="00917464" w:rsidRPr="00245B20" w14:paraId="36677123" w14:textId="77777777" w:rsidTr="00245B20">
        <w:tc>
          <w:tcPr>
            <w:tcW w:w="10188" w:type="dxa"/>
            <w:gridSpan w:val="2"/>
          </w:tcPr>
          <w:p w14:paraId="1C384979" w14:textId="77777777" w:rsidR="00917464" w:rsidRPr="00245B20" w:rsidRDefault="00917464" w:rsidP="004C0CB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Prepared by: </w:t>
            </w:r>
            <w:r w:rsidR="00175B18" w:rsidRPr="00245B20">
              <w:rPr>
                <w:rFonts w:ascii="Arial" w:hAnsi="Arial" w:cs="Arial"/>
                <w:u w:val="single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r w:rsidR="009744D8" w:rsidRPr="00245B20">
              <w:rPr>
                <w:rFonts w:ascii="Arial" w:hAnsi="Arial" w:cs="Arial"/>
                <w:u w:val="single"/>
              </w:rPr>
              <w:instrText xml:space="preserve"> FORMTEXT </w:instrText>
            </w:r>
            <w:r w:rsidR="00175B18" w:rsidRPr="00245B20">
              <w:rPr>
                <w:rFonts w:ascii="Arial" w:hAnsi="Arial" w:cs="Arial"/>
                <w:u w:val="single"/>
              </w:rPr>
            </w:r>
            <w:r w:rsidR="00175B18" w:rsidRPr="00245B20">
              <w:rPr>
                <w:rFonts w:ascii="Arial" w:hAnsi="Arial" w:cs="Arial"/>
                <w:u w:val="single"/>
              </w:rPr>
              <w:fldChar w:fldCharType="separate"/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744D8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175B18" w:rsidRPr="00245B20">
              <w:rPr>
                <w:rFonts w:ascii="Arial" w:hAnsi="Arial" w:cs="Arial"/>
                <w:u w:val="single"/>
              </w:rPr>
              <w:fldChar w:fldCharType="end"/>
            </w:r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2" w:name="Check11"/>
            <w:r w:rsidR="00175B1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37AF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b/>
                <w:sz w:val="20"/>
                <w:szCs w:val="20"/>
              </w:rPr>
            </w:r>
            <w:r w:rsidR="00021E8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175B1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"/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RFT   </w:t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2"/>
            <w:r w:rsidR="004C0CBA" w:rsidRPr="00245B2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b/>
                <w:sz w:val="20"/>
                <w:szCs w:val="20"/>
              </w:rPr>
            </w:r>
            <w:r w:rsidR="00021E8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"/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RPF   </w:t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3"/>
            <w:r w:rsidRPr="00245B2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21E85">
              <w:rPr>
                <w:rFonts w:ascii="Arial" w:hAnsi="Arial" w:cs="Arial"/>
                <w:b/>
                <w:sz w:val="20"/>
                <w:szCs w:val="20"/>
              </w:rPr>
            </w:r>
            <w:r w:rsidR="00021E8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"/>
            <w:r w:rsidRPr="00245B2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" w:name="Text20"/>
            <w:r w:rsidRPr="00245B2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245B2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175B18" w:rsidRPr="00245B2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"/>
          </w:p>
        </w:tc>
      </w:tr>
      <w:tr w:rsidR="00917464" w:rsidRPr="00245B20" w14:paraId="4C04BD2A" w14:textId="77777777" w:rsidTr="00245B20">
        <w:tc>
          <w:tcPr>
            <w:tcW w:w="5868" w:type="dxa"/>
          </w:tcPr>
          <w:p w14:paraId="396C1ED0" w14:textId="77777777" w:rsidR="00917464" w:rsidRPr="00245B20" w:rsidRDefault="00917464">
            <w:pPr>
              <w:rPr>
                <w:rFonts w:ascii="Arial" w:hAnsi="Arial" w:cs="Arial"/>
                <w:sz w:val="20"/>
                <w:szCs w:val="20"/>
              </w:rPr>
            </w:pPr>
          </w:p>
          <w:bookmarkStart w:id="6" w:name="Check16"/>
          <w:p w14:paraId="03E6D5E7" w14:textId="77777777" w:rsidR="004E602A" w:rsidRPr="00245B20" w:rsidRDefault="00175B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7F2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16"/>
                <w:szCs w:val="16"/>
              </w:rPr>
            </w:r>
            <w:r w:rsidR="00021E8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="00A6217D" w:rsidRPr="00245B20">
              <w:rPr>
                <w:rFonts w:ascii="Arial" w:hAnsi="Arial" w:cs="Arial"/>
                <w:sz w:val="16"/>
                <w:szCs w:val="16"/>
              </w:rPr>
              <w:t xml:space="preserve"> I certify I personally completed the work described herein.</w:t>
            </w:r>
          </w:p>
          <w:p w14:paraId="49A8A535" w14:textId="77777777" w:rsidR="004E602A" w:rsidRPr="00245B20" w:rsidRDefault="004E60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D6B51F" w14:textId="77777777" w:rsidR="00917464" w:rsidRPr="00245B20" w:rsidRDefault="00175B18">
            <w:pPr>
              <w:rPr>
                <w:rFonts w:ascii="Arial" w:hAnsi="Arial" w:cs="Arial"/>
                <w:sz w:val="16"/>
                <w:szCs w:val="16"/>
              </w:rPr>
            </w:pPr>
            <w:r w:rsidRPr="00245B2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4"/>
            <w:r w:rsidR="004E602A" w:rsidRPr="00245B2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16"/>
                <w:szCs w:val="16"/>
              </w:rPr>
            </w:r>
            <w:r w:rsidR="00021E8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45B2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 w:rsidR="004E602A" w:rsidRPr="00245B20">
              <w:rPr>
                <w:rFonts w:ascii="Arial" w:hAnsi="Arial" w:cs="Arial"/>
                <w:sz w:val="16"/>
                <w:szCs w:val="16"/>
              </w:rPr>
              <w:t xml:space="preserve"> I certify that the work herein fulfills the standards expected of a member of the ABCFP and that I did personally supervise the work.</w:t>
            </w:r>
          </w:p>
          <w:p w14:paraId="78EF626A" w14:textId="77777777" w:rsidR="004E602A" w:rsidRPr="00245B20" w:rsidRDefault="004E602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29F7BE4" w14:textId="77777777" w:rsidR="004E602A" w:rsidRPr="00245B20" w:rsidRDefault="00175B18">
            <w:pPr>
              <w:rPr>
                <w:rFonts w:ascii="Arial" w:hAnsi="Arial" w:cs="Arial"/>
                <w:sz w:val="16"/>
                <w:szCs w:val="16"/>
              </w:rPr>
            </w:pPr>
            <w:r w:rsidRPr="00245B2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5"/>
            <w:r w:rsidR="004E602A" w:rsidRPr="00245B2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021E85">
              <w:rPr>
                <w:rFonts w:ascii="Arial" w:hAnsi="Arial" w:cs="Arial"/>
                <w:sz w:val="16"/>
                <w:szCs w:val="16"/>
              </w:rPr>
            </w:r>
            <w:r w:rsidR="00021E8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45B2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  <w:r w:rsidR="004E602A" w:rsidRPr="00245B20">
              <w:rPr>
                <w:rFonts w:ascii="Arial" w:hAnsi="Arial" w:cs="Arial"/>
                <w:sz w:val="16"/>
                <w:szCs w:val="16"/>
              </w:rPr>
              <w:t xml:space="preserve"> I certify that I have reviewed this document and, while I did not personally supervise the work described, I have determined that this work has been done to the standards expected of a member of the ABCFP.</w:t>
            </w:r>
          </w:p>
          <w:p w14:paraId="0B608537" w14:textId="77777777" w:rsidR="00917464" w:rsidRPr="00245B20" w:rsidRDefault="009174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</w:tcPr>
          <w:p w14:paraId="10E348FA" w14:textId="77777777" w:rsidR="00484961" w:rsidRPr="00245B20" w:rsidRDefault="00484961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7368EC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B20">
              <w:rPr>
                <w:rFonts w:ascii="Arial" w:hAnsi="Arial" w:cs="Arial"/>
                <w:sz w:val="20"/>
                <w:szCs w:val="20"/>
              </w:rPr>
              <w:t>Signature/Seal</w:t>
            </w:r>
          </w:p>
          <w:p w14:paraId="388D183A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E73187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63D453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D5242E" w14:textId="77777777" w:rsidR="00917464" w:rsidRPr="00245B20" w:rsidRDefault="00A6217D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B20">
              <w:rPr>
                <w:rFonts w:ascii="Arial" w:hAnsi="Arial" w:cs="Arial"/>
                <w:sz w:val="20"/>
                <w:szCs w:val="20"/>
              </w:rPr>
              <w:t>_______________________</w:t>
            </w:r>
          </w:p>
          <w:p w14:paraId="0ED9E31D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EA8050" w14:textId="77777777" w:rsidR="00917464" w:rsidRPr="00245B20" w:rsidRDefault="00917464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B20">
              <w:rPr>
                <w:rFonts w:ascii="Arial" w:hAnsi="Arial" w:cs="Arial"/>
                <w:sz w:val="20"/>
                <w:szCs w:val="20"/>
              </w:rPr>
              <w:t xml:space="preserve">Date: </w:t>
            </w:r>
            <w:r w:rsidR="00175B18" w:rsidRPr="00245B20">
              <w:rPr>
                <w:rFonts w:ascii="Arial" w:hAnsi="Arial" w:cs="Arial"/>
                <w:u w:val="single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r w:rsidR="009469EC" w:rsidRPr="00245B20">
              <w:rPr>
                <w:rFonts w:ascii="Arial" w:hAnsi="Arial" w:cs="Arial"/>
                <w:u w:val="single"/>
              </w:rPr>
              <w:instrText xml:space="preserve"> FORMTEXT </w:instrText>
            </w:r>
            <w:r w:rsidR="00175B18" w:rsidRPr="00245B20">
              <w:rPr>
                <w:rFonts w:ascii="Arial" w:hAnsi="Arial" w:cs="Arial"/>
                <w:u w:val="single"/>
              </w:rPr>
            </w:r>
            <w:r w:rsidR="00175B18" w:rsidRPr="00245B20">
              <w:rPr>
                <w:rFonts w:ascii="Arial" w:hAnsi="Arial" w:cs="Arial"/>
                <w:u w:val="single"/>
              </w:rPr>
              <w:fldChar w:fldCharType="separate"/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9469EC" w:rsidRPr="00245B20">
              <w:rPr>
                <w:rFonts w:ascii="Arial" w:hAnsi="Arial" w:cs="Arial"/>
                <w:noProof/>
                <w:u w:val="single"/>
              </w:rPr>
              <w:t> </w:t>
            </w:r>
            <w:r w:rsidR="00175B18" w:rsidRPr="00245B20">
              <w:rPr>
                <w:rFonts w:ascii="Arial" w:hAnsi="Arial" w:cs="Arial"/>
                <w:u w:val="single"/>
              </w:rPr>
              <w:fldChar w:fldCharType="end"/>
            </w:r>
          </w:p>
          <w:p w14:paraId="5A49606B" w14:textId="77777777" w:rsidR="00484961" w:rsidRPr="00245B20" w:rsidRDefault="00484961" w:rsidP="00245B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D9DB5B" w14:textId="6AD3E2D9" w:rsidR="0053778D" w:rsidRDefault="0053778D" w:rsidP="0053778D">
      <w:pPr>
        <w:rPr>
          <w:rFonts w:ascii="Arial" w:hAnsi="Arial" w:cs="Arial"/>
          <w:sz w:val="16"/>
          <w:szCs w:val="16"/>
        </w:rPr>
      </w:pPr>
    </w:p>
    <w:p w14:paraId="5DB281E3" w14:textId="5DCEB2F5" w:rsidR="00920126" w:rsidRPr="00920126" w:rsidRDefault="00920126" w:rsidP="00920126">
      <w:pPr>
        <w:jc w:val="center"/>
        <w:rPr>
          <w:rFonts w:ascii="Arial" w:hAnsi="Arial" w:cs="Arial"/>
          <w:sz w:val="20"/>
          <w:szCs w:val="20"/>
        </w:rPr>
      </w:pPr>
      <w:r w:rsidRPr="00920126">
        <w:rPr>
          <w:rFonts w:ascii="Arial" w:hAnsi="Arial" w:cs="Arial"/>
          <w:sz w:val="20"/>
          <w:szCs w:val="20"/>
        </w:rPr>
        <w:t>[insert pictures]</w:t>
      </w:r>
    </w:p>
    <w:sectPr w:rsidR="00920126" w:rsidRPr="00920126" w:rsidSect="00351030">
      <w:footerReference w:type="default" r:id="rId8"/>
      <w:pgSz w:w="12240" w:h="15840"/>
      <w:pgMar w:top="1191" w:right="1134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53B56" w14:textId="77777777" w:rsidR="00404954" w:rsidRDefault="00404954">
      <w:r>
        <w:separator/>
      </w:r>
    </w:p>
  </w:endnote>
  <w:endnote w:type="continuationSeparator" w:id="0">
    <w:p w14:paraId="78E9FFD3" w14:textId="77777777" w:rsidR="00404954" w:rsidRDefault="00404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C30CA" w14:textId="271422B9" w:rsidR="00404954" w:rsidRPr="00917464" w:rsidRDefault="00A852F0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Road Assessment Report (existing roads)</w:t>
    </w:r>
    <w:r w:rsidR="001F1828">
      <w:rPr>
        <w:rFonts w:ascii="Arial" w:hAnsi="Arial" w:cs="Arial"/>
        <w:sz w:val="18"/>
        <w:szCs w:val="18"/>
      </w:rPr>
      <w:t xml:space="preserve"> – </w:t>
    </w:r>
    <w:r w:rsidR="00D82BFB">
      <w:rPr>
        <w:rFonts w:ascii="Arial" w:hAnsi="Arial" w:cs="Arial"/>
        <w:sz w:val="18"/>
        <w:szCs w:val="18"/>
      </w:rPr>
      <w:t>August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60A3A" w14:textId="77777777" w:rsidR="00404954" w:rsidRDefault="00404954">
      <w:r>
        <w:separator/>
      </w:r>
    </w:p>
  </w:footnote>
  <w:footnote w:type="continuationSeparator" w:id="0">
    <w:p w14:paraId="4B2FD22E" w14:textId="77777777" w:rsidR="00404954" w:rsidRDefault="004049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7C8"/>
    <w:rsid w:val="00000125"/>
    <w:rsid w:val="000041D3"/>
    <w:rsid w:val="00005E3D"/>
    <w:rsid w:val="000077DF"/>
    <w:rsid w:val="000105F0"/>
    <w:rsid w:val="0001277F"/>
    <w:rsid w:val="00013A24"/>
    <w:rsid w:val="00013D51"/>
    <w:rsid w:val="000148E1"/>
    <w:rsid w:val="0001756B"/>
    <w:rsid w:val="00021136"/>
    <w:rsid w:val="000218BF"/>
    <w:rsid w:val="00021E85"/>
    <w:rsid w:val="000268DA"/>
    <w:rsid w:val="00033B03"/>
    <w:rsid w:val="0003498F"/>
    <w:rsid w:val="00040132"/>
    <w:rsid w:val="000401BC"/>
    <w:rsid w:val="00042B7B"/>
    <w:rsid w:val="00051C92"/>
    <w:rsid w:val="000540E3"/>
    <w:rsid w:val="00054C13"/>
    <w:rsid w:val="000559CA"/>
    <w:rsid w:val="00064521"/>
    <w:rsid w:val="00065347"/>
    <w:rsid w:val="0007239F"/>
    <w:rsid w:val="00072AB3"/>
    <w:rsid w:val="00074198"/>
    <w:rsid w:val="000744AD"/>
    <w:rsid w:val="000767DD"/>
    <w:rsid w:val="000812D8"/>
    <w:rsid w:val="00081391"/>
    <w:rsid w:val="0009114B"/>
    <w:rsid w:val="0009394E"/>
    <w:rsid w:val="000A0A21"/>
    <w:rsid w:val="000A1F25"/>
    <w:rsid w:val="000A3356"/>
    <w:rsid w:val="000A3C3B"/>
    <w:rsid w:val="000B2478"/>
    <w:rsid w:val="000B2DE4"/>
    <w:rsid w:val="000B5E88"/>
    <w:rsid w:val="000B5EA9"/>
    <w:rsid w:val="000B7249"/>
    <w:rsid w:val="000C08CB"/>
    <w:rsid w:val="000C0D4C"/>
    <w:rsid w:val="000C2521"/>
    <w:rsid w:val="000C4C94"/>
    <w:rsid w:val="000C7007"/>
    <w:rsid w:val="000D373D"/>
    <w:rsid w:val="000D7D54"/>
    <w:rsid w:val="000E3BC7"/>
    <w:rsid w:val="000E55F4"/>
    <w:rsid w:val="000F7BCA"/>
    <w:rsid w:val="00113F3E"/>
    <w:rsid w:val="0011614A"/>
    <w:rsid w:val="00121CA4"/>
    <w:rsid w:val="00127895"/>
    <w:rsid w:val="00133DCB"/>
    <w:rsid w:val="001366F0"/>
    <w:rsid w:val="00137707"/>
    <w:rsid w:val="0014071C"/>
    <w:rsid w:val="00141A21"/>
    <w:rsid w:val="00141DCB"/>
    <w:rsid w:val="0014638B"/>
    <w:rsid w:val="00150CD5"/>
    <w:rsid w:val="001555E8"/>
    <w:rsid w:val="00160D8F"/>
    <w:rsid w:val="00163AF1"/>
    <w:rsid w:val="001652F7"/>
    <w:rsid w:val="00166B02"/>
    <w:rsid w:val="0017131E"/>
    <w:rsid w:val="001720B2"/>
    <w:rsid w:val="00175B18"/>
    <w:rsid w:val="00181994"/>
    <w:rsid w:val="00186ACD"/>
    <w:rsid w:val="001965A6"/>
    <w:rsid w:val="001A1CBC"/>
    <w:rsid w:val="001A294A"/>
    <w:rsid w:val="001A6008"/>
    <w:rsid w:val="001C193E"/>
    <w:rsid w:val="001C55DF"/>
    <w:rsid w:val="001C677F"/>
    <w:rsid w:val="001E246C"/>
    <w:rsid w:val="001E7EDD"/>
    <w:rsid w:val="001F1828"/>
    <w:rsid w:val="00201546"/>
    <w:rsid w:val="002071DA"/>
    <w:rsid w:val="0020747F"/>
    <w:rsid w:val="00207A4F"/>
    <w:rsid w:val="00221E24"/>
    <w:rsid w:val="002245D8"/>
    <w:rsid w:val="00225E0F"/>
    <w:rsid w:val="002275F9"/>
    <w:rsid w:val="002277C7"/>
    <w:rsid w:val="00230F51"/>
    <w:rsid w:val="002314B2"/>
    <w:rsid w:val="00232627"/>
    <w:rsid w:val="00234BD2"/>
    <w:rsid w:val="00235BE9"/>
    <w:rsid w:val="002458D3"/>
    <w:rsid w:val="00245B20"/>
    <w:rsid w:val="0025110E"/>
    <w:rsid w:val="00251293"/>
    <w:rsid w:val="00253BCB"/>
    <w:rsid w:val="002556A0"/>
    <w:rsid w:val="00256722"/>
    <w:rsid w:val="00263395"/>
    <w:rsid w:val="00263666"/>
    <w:rsid w:val="0026690F"/>
    <w:rsid w:val="002739AB"/>
    <w:rsid w:val="0027411D"/>
    <w:rsid w:val="00274D76"/>
    <w:rsid w:val="00283657"/>
    <w:rsid w:val="00283717"/>
    <w:rsid w:val="00291EBC"/>
    <w:rsid w:val="00292694"/>
    <w:rsid w:val="0029579C"/>
    <w:rsid w:val="0029669A"/>
    <w:rsid w:val="002969DA"/>
    <w:rsid w:val="002A65A1"/>
    <w:rsid w:val="002B3E45"/>
    <w:rsid w:val="002B4373"/>
    <w:rsid w:val="002C1E43"/>
    <w:rsid w:val="002C2418"/>
    <w:rsid w:val="002C4975"/>
    <w:rsid w:val="002C5C08"/>
    <w:rsid w:val="002C6D25"/>
    <w:rsid w:val="002D78F6"/>
    <w:rsid w:val="002E1E61"/>
    <w:rsid w:val="002E247B"/>
    <w:rsid w:val="002E54CB"/>
    <w:rsid w:val="002E5DF8"/>
    <w:rsid w:val="003029B7"/>
    <w:rsid w:val="003038C6"/>
    <w:rsid w:val="00306033"/>
    <w:rsid w:val="00311FAE"/>
    <w:rsid w:val="00325318"/>
    <w:rsid w:val="0032661E"/>
    <w:rsid w:val="003304FC"/>
    <w:rsid w:val="00330DD5"/>
    <w:rsid w:val="00331A30"/>
    <w:rsid w:val="00332A3B"/>
    <w:rsid w:val="003350FD"/>
    <w:rsid w:val="003375F9"/>
    <w:rsid w:val="00340E02"/>
    <w:rsid w:val="003416FF"/>
    <w:rsid w:val="00343A71"/>
    <w:rsid w:val="00347862"/>
    <w:rsid w:val="00351030"/>
    <w:rsid w:val="003515F8"/>
    <w:rsid w:val="00354743"/>
    <w:rsid w:val="00363134"/>
    <w:rsid w:val="00367634"/>
    <w:rsid w:val="0037759D"/>
    <w:rsid w:val="00380F9D"/>
    <w:rsid w:val="00385B67"/>
    <w:rsid w:val="00393357"/>
    <w:rsid w:val="00393636"/>
    <w:rsid w:val="00393B93"/>
    <w:rsid w:val="00396437"/>
    <w:rsid w:val="003A02EF"/>
    <w:rsid w:val="003A1244"/>
    <w:rsid w:val="003A1B95"/>
    <w:rsid w:val="003A3310"/>
    <w:rsid w:val="003A5684"/>
    <w:rsid w:val="003A79E6"/>
    <w:rsid w:val="003A7A99"/>
    <w:rsid w:val="003B144F"/>
    <w:rsid w:val="003B1A87"/>
    <w:rsid w:val="003B48E6"/>
    <w:rsid w:val="003B7B40"/>
    <w:rsid w:val="003B7BDC"/>
    <w:rsid w:val="003C02A6"/>
    <w:rsid w:val="003C21C9"/>
    <w:rsid w:val="003C39F8"/>
    <w:rsid w:val="003D540E"/>
    <w:rsid w:val="003D6505"/>
    <w:rsid w:val="003D78CF"/>
    <w:rsid w:val="003E00FB"/>
    <w:rsid w:val="003E1000"/>
    <w:rsid w:val="003F0AB5"/>
    <w:rsid w:val="003F33AD"/>
    <w:rsid w:val="003F3FCD"/>
    <w:rsid w:val="003F69EB"/>
    <w:rsid w:val="004001F4"/>
    <w:rsid w:val="00400A41"/>
    <w:rsid w:val="00401BE9"/>
    <w:rsid w:val="00404954"/>
    <w:rsid w:val="004069BA"/>
    <w:rsid w:val="00406B63"/>
    <w:rsid w:val="00406B98"/>
    <w:rsid w:val="00413808"/>
    <w:rsid w:val="00414C1F"/>
    <w:rsid w:val="00415812"/>
    <w:rsid w:val="00417743"/>
    <w:rsid w:val="00417A6F"/>
    <w:rsid w:val="00425073"/>
    <w:rsid w:val="004320F7"/>
    <w:rsid w:val="00432FF1"/>
    <w:rsid w:val="0043642A"/>
    <w:rsid w:val="00440F30"/>
    <w:rsid w:val="0044167B"/>
    <w:rsid w:val="004417AA"/>
    <w:rsid w:val="00444A92"/>
    <w:rsid w:val="00445CF3"/>
    <w:rsid w:val="004514DB"/>
    <w:rsid w:val="00475D36"/>
    <w:rsid w:val="00475F3B"/>
    <w:rsid w:val="004814A1"/>
    <w:rsid w:val="00481591"/>
    <w:rsid w:val="00483916"/>
    <w:rsid w:val="00484484"/>
    <w:rsid w:val="00484961"/>
    <w:rsid w:val="0048567C"/>
    <w:rsid w:val="004868DB"/>
    <w:rsid w:val="00492263"/>
    <w:rsid w:val="004936FC"/>
    <w:rsid w:val="00493D0C"/>
    <w:rsid w:val="00495F5A"/>
    <w:rsid w:val="004969C3"/>
    <w:rsid w:val="004A2059"/>
    <w:rsid w:val="004B016D"/>
    <w:rsid w:val="004B2585"/>
    <w:rsid w:val="004B5D6A"/>
    <w:rsid w:val="004C0CBA"/>
    <w:rsid w:val="004C4EFA"/>
    <w:rsid w:val="004C724D"/>
    <w:rsid w:val="004C72F1"/>
    <w:rsid w:val="004D1EFA"/>
    <w:rsid w:val="004D2EEC"/>
    <w:rsid w:val="004D44A8"/>
    <w:rsid w:val="004D7361"/>
    <w:rsid w:val="004E0956"/>
    <w:rsid w:val="004E1347"/>
    <w:rsid w:val="004E602A"/>
    <w:rsid w:val="004F2FA0"/>
    <w:rsid w:val="004F503D"/>
    <w:rsid w:val="004F7159"/>
    <w:rsid w:val="004F7CCE"/>
    <w:rsid w:val="0051218A"/>
    <w:rsid w:val="005122DC"/>
    <w:rsid w:val="00517833"/>
    <w:rsid w:val="00521756"/>
    <w:rsid w:val="00522C31"/>
    <w:rsid w:val="00525477"/>
    <w:rsid w:val="0053081F"/>
    <w:rsid w:val="005317A6"/>
    <w:rsid w:val="00533058"/>
    <w:rsid w:val="005347AC"/>
    <w:rsid w:val="0053778D"/>
    <w:rsid w:val="005426D7"/>
    <w:rsid w:val="00547653"/>
    <w:rsid w:val="00550800"/>
    <w:rsid w:val="00550A57"/>
    <w:rsid w:val="00550AFE"/>
    <w:rsid w:val="005547D6"/>
    <w:rsid w:val="005553B8"/>
    <w:rsid w:val="0055662E"/>
    <w:rsid w:val="00556EBB"/>
    <w:rsid w:val="0056077C"/>
    <w:rsid w:val="00560D49"/>
    <w:rsid w:val="00565178"/>
    <w:rsid w:val="00573137"/>
    <w:rsid w:val="00573399"/>
    <w:rsid w:val="00573638"/>
    <w:rsid w:val="00584BAD"/>
    <w:rsid w:val="00586DC5"/>
    <w:rsid w:val="00590055"/>
    <w:rsid w:val="005A045C"/>
    <w:rsid w:val="005A129D"/>
    <w:rsid w:val="005A7494"/>
    <w:rsid w:val="005B008B"/>
    <w:rsid w:val="005B50A4"/>
    <w:rsid w:val="005C0DB1"/>
    <w:rsid w:val="005C278C"/>
    <w:rsid w:val="005C3FC6"/>
    <w:rsid w:val="005C6F0E"/>
    <w:rsid w:val="005C7AF2"/>
    <w:rsid w:val="005C7E9A"/>
    <w:rsid w:val="005D27A2"/>
    <w:rsid w:val="005D69D8"/>
    <w:rsid w:val="005D6CEA"/>
    <w:rsid w:val="005E0209"/>
    <w:rsid w:val="005E1EEB"/>
    <w:rsid w:val="005F52DA"/>
    <w:rsid w:val="005F59F1"/>
    <w:rsid w:val="005F63CB"/>
    <w:rsid w:val="005F6992"/>
    <w:rsid w:val="005F7256"/>
    <w:rsid w:val="006012F2"/>
    <w:rsid w:val="00602B55"/>
    <w:rsid w:val="00604627"/>
    <w:rsid w:val="00605A5D"/>
    <w:rsid w:val="00614B64"/>
    <w:rsid w:val="00616A74"/>
    <w:rsid w:val="006178B8"/>
    <w:rsid w:val="0062111F"/>
    <w:rsid w:val="006236C0"/>
    <w:rsid w:val="00624724"/>
    <w:rsid w:val="00626CB9"/>
    <w:rsid w:val="006303F2"/>
    <w:rsid w:val="00632A07"/>
    <w:rsid w:val="00635EFE"/>
    <w:rsid w:val="00636D8B"/>
    <w:rsid w:val="00641E21"/>
    <w:rsid w:val="00642A33"/>
    <w:rsid w:val="00644601"/>
    <w:rsid w:val="00644F64"/>
    <w:rsid w:val="006536E7"/>
    <w:rsid w:val="00654BA9"/>
    <w:rsid w:val="00655F71"/>
    <w:rsid w:val="006572D4"/>
    <w:rsid w:val="006653D9"/>
    <w:rsid w:val="0066766C"/>
    <w:rsid w:val="006676DC"/>
    <w:rsid w:val="00670E2F"/>
    <w:rsid w:val="0067468B"/>
    <w:rsid w:val="00681C15"/>
    <w:rsid w:val="00683C37"/>
    <w:rsid w:val="006846EA"/>
    <w:rsid w:val="00685DF0"/>
    <w:rsid w:val="006863C7"/>
    <w:rsid w:val="00690F0B"/>
    <w:rsid w:val="00692AEA"/>
    <w:rsid w:val="00693219"/>
    <w:rsid w:val="00694CD7"/>
    <w:rsid w:val="00696C84"/>
    <w:rsid w:val="006A3815"/>
    <w:rsid w:val="006B2E7A"/>
    <w:rsid w:val="006C3E02"/>
    <w:rsid w:val="006C45F1"/>
    <w:rsid w:val="006C6ABB"/>
    <w:rsid w:val="006D18E9"/>
    <w:rsid w:val="006D28D1"/>
    <w:rsid w:val="006D6F5A"/>
    <w:rsid w:val="006E1C16"/>
    <w:rsid w:val="006E4326"/>
    <w:rsid w:val="006E56B3"/>
    <w:rsid w:val="006F0D72"/>
    <w:rsid w:val="006F52C8"/>
    <w:rsid w:val="00710B89"/>
    <w:rsid w:val="007116EE"/>
    <w:rsid w:val="007138D0"/>
    <w:rsid w:val="007164E3"/>
    <w:rsid w:val="0073034E"/>
    <w:rsid w:val="007303A4"/>
    <w:rsid w:val="007323CC"/>
    <w:rsid w:val="00737713"/>
    <w:rsid w:val="00741481"/>
    <w:rsid w:val="00746556"/>
    <w:rsid w:val="00746E6E"/>
    <w:rsid w:val="00747AEA"/>
    <w:rsid w:val="00751AB5"/>
    <w:rsid w:val="00755D3D"/>
    <w:rsid w:val="00762E2B"/>
    <w:rsid w:val="00766AD2"/>
    <w:rsid w:val="00772292"/>
    <w:rsid w:val="007729A1"/>
    <w:rsid w:val="007738AA"/>
    <w:rsid w:val="00773916"/>
    <w:rsid w:val="007845E7"/>
    <w:rsid w:val="007869C9"/>
    <w:rsid w:val="00791385"/>
    <w:rsid w:val="00796BFC"/>
    <w:rsid w:val="007A1275"/>
    <w:rsid w:val="007A1311"/>
    <w:rsid w:val="007A25E9"/>
    <w:rsid w:val="007A27B7"/>
    <w:rsid w:val="007A6A11"/>
    <w:rsid w:val="007B0905"/>
    <w:rsid w:val="007B2803"/>
    <w:rsid w:val="007B3FBF"/>
    <w:rsid w:val="007B404E"/>
    <w:rsid w:val="007B533E"/>
    <w:rsid w:val="007C24CC"/>
    <w:rsid w:val="007C4A4E"/>
    <w:rsid w:val="007C7B0D"/>
    <w:rsid w:val="007E2D52"/>
    <w:rsid w:val="007E38AC"/>
    <w:rsid w:val="007E475A"/>
    <w:rsid w:val="007E58DC"/>
    <w:rsid w:val="007E77D7"/>
    <w:rsid w:val="007F4706"/>
    <w:rsid w:val="007F551B"/>
    <w:rsid w:val="007F75F4"/>
    <w:rsid w:val="0080100F"/>
    <w:rsid w:val="00804B53"/>
    <w:rsid w:val="008052D8"/>
    <w:rsid w:val="00810353"/>
    <w:rsid w:val="008107F8"/>
    <w:rsid w:val="0081267B"/>
    <w:rsid w:val="00814518"/>
    <w:rsid w:val="0081612E"/>
    <w:rsid w:val="00816BC5"/>
    <w:rsid w:val="00823C83"/>
    <w:rsid w:val="00823CC0"/>
    <w:rsid w:val="008408A3"/>
    <w:rsid w:val="00840E01"/>
    <w:rsid w:val="008459CD"/>
    <w:rsid w:val="00852351"/>
    <w:rsid w:val="0085583B"/>
    <w:rsid w:val="00863BC5"/>
    <w:rsid w:val="00867B0B"/>
    <w:rsid w:val="008750A5"/>
    <w:rsid w:val="0087661F"/>
    <w:rsid w:val="00876781"/>
    <w:rsid w:val="00891F73"/>
    <w:rsid w:val="00895899"/>
    <w:rsid w:val="008A08CD"/>
    <w:rsid w:val="008A24BF"/>
    <w:rsid w:val="008A384A"/>
    <w:rsid w:val="008A60D6"/>
    <w:rsid w:val="008A68A2"/>
    <w:rsid w:val="008B1734"/>
    <w:rsid w:val="008B339A"/>
    <w:rsid w:val="008B7E3C"/>
    <w:rsid w:val="008C48FB"/>
    <w:rsid w:val="008C55F4"/>
    <w:rsid w:val="008C5652"/>
    <w:rsid w:val="008E0167"/>
    <w:rsid w:val="008E0719"/>
    <w:rsid w:val="008E7FD7"/>
    <w:rsid w:val="008F3160"/>
    <w:rsid w:val="008F3DB4"/>
    <w:rsid w:val="008F7563"/>
    <w:rsid w:val="008F77DA"/>
    <w:rsid w:val="008F7F11"/>
    <w:rsid w:val="00902048"/>
    <w:rsid w:val="0090291C"/>
    <w:rsid w:val="00903F32"/>
    <w:rsid w:val="00905746"/>
    <w:rsid w:val="00905A8D"/>
    <w:rsid w:val="0090721B"/>
    <w:rsid w:val="00910114"/>
    <w:rsid w:val="00910980"/>
    <w:rsid w:val="0091201D"/>
    <w:rsid w:val="00912552"/>
    <w:rsid w:val="00914BE6"/>
    <w:rsid w:val="00917464"/>
    <w:rsid w:val="00920126"/>
    <w:rsid w:val="009219BA"/>
    <w:rsid w:val="00921E38"/>
    <w:rsid w:val="00922641"/>
    <w:rsid w:val="00922FC6"/>
    <w:rsid w:val="00923A6D"/>
    <w:rsid w:val="00924DB1"/>
    <w:rsid w:val="009250DA"/>
    <w:rsid w:val="00931A10"/>
    <w:rsid w:val="00931C8C"/>
    <w:rsid w:val="00932EDB"/>
    <w:rsid w:val="00933DD5"/>
    <w:rsid w:val="00940886"/>
    <w:rsid w:val="00942FCE"/>
    <w:rsid w:val="009469EC"/>
    <w:rsid w:val="00947DD5"/>
    <w:rsid w:val="009513F6"/>
    <w:rsid w:val="0095610E"/>
    <w:rsid w:val="009575A4"/>
    <w:rsid w:val="009662B7"/>
    <w:rsid w:val="00966BFB"/>
    <w:rsid w:val="0097138A"/>
    <w:rsid w:val="009744D8"/>
    <w:rsid w:val="00974ECB"/>
    <w:rsid w:val="00981663"/>
    <w:rsid w:val="009822F6"/>
    <w:rsid w:val="00984BE0"/>
    <w:rsid w:val="00990A78"/>
    <w:rsid w:val="00991DA0"/>
    <w:rsid w:val="009937AF"/>
    <w:rsid w:val="00993FDF"/>
    <w:rsid w:val="009A394B"/>
    <w:rsid w:val="009B2174"/>
    <w:rsid w:val="009B7901"/>
    <w:rsid w:val="009C3A88"/>
    <w:rsid w:val="009C4FCF"/>
    <w:rsid w:val="009C69CC"/>
    <w:rsid w:val="009C701E"/>
    <w:rsid w:val="009C7C4E"/>
    <w:rsid w:val="009D6F41"/>
    <w:rsid w:val="009E052E"/>
    <w:rsid w:val="009E0D42"/>
    <w:rsid w:val="009E1FF3"/>
    <w:rsid w:val="009E43A3"/>
    <w:rsid w:val="009E43C8"/>
    <w:rsid w:val="009E47C8"/>
    <w:rsid w:val="009F09D2"/>
    <w:rsid w:val="009F0B3A"/>
    <w:rsid w:val="009F64F4"/>
    <w:rsid w:val="00A038AA"/>
    <w:rsid w:val="00A20B33"/>
    <w:rsid w:val="00A2462A"/>
    <w:rsid w:val="00A26EF0"/>
    <w:rsid w:val="00A44B8F"/>
    <w:rsid w:val="00A46643"/>
    <w:rsid w:val="00A50D70"/>
    <w:rsid w:val="00A578E6"/>
    <w:rsid w:val="00A62117"/>
    <w:rsid w:val="00A6217D"/>
    <w:rsid w:val="00A72B11"/>
    <w:rsid w:val="00A75F5B"/>
    <w:rsid w:val="00A81E8C"/>
    <w:rsid w:val="00A82943"/>
    <w:rsid w:val="00A852F0"/>
    <w:rsid w:val="00A8698F"/>
    <w:rsid w:val="00A9264C"/>
    <w:rsid w:val="00A94F5D"/>
    <w:rsid w:val="00A9617C"/>
    <w:rsid w:val="00A962B8"/>
    <w:rsid w:val="00AA00FD"/>
    <w:rsid w:val="00AA0C42"/>
    <w:rsid w:val="00AA4776"/>
    <w:rsid w:val="00AB0F42"/>
    <w:rsid w:val="00AB1066"/>
    <w:rsid w:val="00AB1922"/>
    <w:rsid w:val="00AB354F"/>
    <w:rsid w:val="00AB3941"/>
    <w:rsid w:val="00AC1667"/>
    <w:rsid w:val="00AC2E12"/>
    <w:rsid w:val="00AC3571"/>
    <w:rsid w:val="00AC5831"/>
    <w:rsid w:val="00AC5BEC"/>
    <w:rsid w:val="00AC66DD"/>
    <w:rsid w:val="00AD2E8F"/>
    <w:rsid w:val="00AD56C2"/>
    <w:rsid w:val="00AD7F25"/>
    <w:rsid w:val="00AE26EB"/>
    <w:rsid w:val="00AE28A6"/>
    <w:rsid w:val="00AE3BEB"/>
    <w:rsid w:val="00AE68C9"/>
    <w:rsid w:val="00AF112E"/>
    <w:rsid w:val="00AF321C"/>
    <w:rsid w:val="00AF7BB0"/>
    <w:rsid w:val="00B00C07"/>
    <w:rsid w:val="00B0369D"/>
    <w:rsid w:val="00B0557B"/>
    <w:rsid w:val="00B059F7"/>
    <w:rsid w:val="00B11C68"/>
    <w:rsid w:val="00B17FC7"/>
    <w:rsid w:val="00B21245"/>
    <w:rsid w:val="00B23B61"/>
    <w:rsid w:val="00B24F2D"/>
    <w:rsid w:val="00B328BB"/>
    <w:rsid w:val="00B349DC"/>
    <w:rsid w:val="00B357C0"/>
    <w:rsid w:val="00B35951"/>
    <w:rsid w:val="00B418B2"/>
    <w:rsid w:val="00B51F41"/>
    <w:rsid w:val="00B5799F"/>
    <w:rsid w:val="00B606D7"/>
    <w:rsid w:val="00B616A8"/>
    <w:rsid w:val="00B627B4"/>
    <w:rsid w:val="00B64531"/>
    <w:rsid w:val="00B66EDE"/>
    <w:rsid w:val="00B704C6"/>
    <w:rsid w:val="00B73119"/>
    <w:rsid w:val="00B77386"/>
    <w:rsid w:val="00B81682"/>
    <w:rsid w:val="00B830B4"/>
    <w:rsid w:val="00B84E10"/>
    <w:rsid w:val="00B84F67"/>
    <w:rsid w:val="00B94C39"/>
    <w:rsid w:val="00BA01A1"/>
    <w:rsid w:val="00BA11C3"/>
    <w:rsid w:val="00BA40D6"/>
    <w:rsid w:val="00BA5BCF"/>
    <w:rsid w:val="00BB2855"/>
    <w:rsid w:val="00BB2A34"/>
    <w:rsid w:val="00BB3D05"/>
    <w:rsid w:val="00BB5627"/>
    <w:rsid w:val="00BB5B4A"/>
    <w:rsid w:val="00BB6DCA"/>
    <w:rsid w:val="00BC1085"/>
    <w:rsid w:val="00BC2896"/>
    <w:rsid w:val="00BC5939"/>
    <w:rsid w:val="00BC6BEE"/>
    <w:rsid w:val="00BD1C2B"/>
    <w:rsid w:val="00BD2908"/>
    <w:rsid w:val="00BD61B6"/>
    <w:rsid w:val="00BE1219"/>
    <w:rsid w:val="00BE4328"/>
    <w:rsid w:val="00BE62CE"/>
    <w:rsid w:val="00BF0A54"/>
    <w:rsid w:val="00BF1795"/>
    <w:rsid w:val="00BF36F2"/>
    <w:rsid w:val="00BF53D4"/>
    <w:rsid w:val="00C016C8"/>
    <w:rsid w:val="00C03270"/>
    <w:rsid w:val="00C03AD5"/>
    <w:rsid w:val="00C06338"/>
    <w:rsid w:val="00C07AA3"/>
    <w:rsid w:val="00C1340D"/>
    <w:rsid w:val="00C136D9"/>
    <w:rsid w:val="00C138CC"/>
    <w:rsid w:val="00C15DB3"/>
    <w:rsid w:val="00C17816"/>
    <w:rsid w:val="00C251F8"/>
    <w:rsid w:val="00C25EBE"/>
    <w:rsid w:val="00C26708"/>
    <w:rsid w:val="00C26D5B"/>
    <w:rsid w:val="00C277EF"/>
    <w:rsid w:val="00C27F58"/>
    <w:rsid w:val="00C31E43"/>
    <w:rsid w:val="00C408DE"/>
    <w:rsid w:val="00C42C2F"/>
    <w:rsid w:val="00C464E7"/>
    <w:rsid w:val="00C50F50"/>
    <w:rsid w:val="00C511FA"/>
    <w:rsid w:val="00C5135E"/>
    <w:rsid w:val="00C52362"/>
    <w:rsid w:val="00C52D2D"/>
    <w:rsid w:val="00C5367A"/>
    <w:rsid w:val="00C5470B"/>
    <w:rsid w:val="00C65593"/>
    <w:rsid w:val="00C663A6"/>
    <w:rsid w:val="00C700A4"/>
    <w:rsid w:val="00C7457C"/>
    <w:rsid w:val="00C76171"/>
    <w:rsid w:val="00C76971"/>
    <w:rsid w:val="00C7713D"/>
    <w:rsid w:val="00C8120D"/>
    <w:rsid w:val="00C82462"/>
    <w:rsid w:val="00C87342"/>
    <w:rsid w:val="00C8742E"/>
    <w:rsid w:val="00C96ACF"/>
    <w:rsid w:val="00CA4364"/>
    <w:rsid w:val="00CA4482"/>
    <w:rsid w:val="00CA6734"/>
    <w:rsid w:val="00CA67FB"/>
    <w:rsid w:val="00CB01CA"/>
    <w:rsid w:val="00CB0661"/>
    <w:rsid w:val="00CB0FD9"/>
    <w:rsid w:val="00CB1A4C"/>
    <w:rsid w:val="00CB1EEE"/>
    <w:rsid w:val="00CB2DD6"/>
    <w:rsid w:val="00CC07A4"/>
    <w:rsid w:val="00CC1239"/>
    <w:rsid w:val="00CC1443"/>
    <w:rsid w:val="00CC1C36"/>
    <w:rsid w:val="00CC2EC4"/>
    <w:rsid w:val="00CC3503"/>
    <w:rsid w:val="00CD0F36"/>
    <w:rsid w:val="00CD52C4"/>
    <w:rsid w:val="00CE0C1D"/>
    <w:rsid w:val="00CE0E0E"/>
    <w:rsid w:val="00CE456E"/>
    <w:rsid w:val="00CF06C2"/>
    <w:rsid w:val="00CF7B88"/>
    <w:rsid w:val="00D06BC6"/>
    <w:rsid w:val="00D10862"/>
    <w:rsid w:val="00D12071"/>
    <w:rsid w:val="00D12D29"/>
    <w:rsid w:val="00D12E58"/>
    <w:rsid w:val="00D13BF9"/>
    <w:rsid w:val="00D15BE4"/>
    <w:rsid w:val="00D16D5A"/>
    <w:rsid w:val="00D17A41"/>
    <w:rsid w:val="00D242BC"/>
    <w:rsid w:val="00D314C5"/>
    <w:rsid w:val="00D325A1"/>
    <w:rsid w:val="00D36166"/>
    <w:rsid w:val="00D36D13"/>
    <w:rsid w:val="00D40520"/>
    <w:rsid w:val="00D42252"/>
    <w:rsid w:val="00D43DEE"/>
    <w:rsid w:val="00D528E2"/>
    <w:rsid w:val="00D532C8"/>
    <w:rsid w:val="00D55616"/>
    <w:rsid w:val="00D56FCC"/>
    <w:rsid w:val="00D57860"/>
    <w:rsid w:val="00D61D26"/>
    <w:rsid w:val="00D6514A"/>
    <w:rsid w:val="00D65224"/>
    <w:rsid w:val="00D70542"/>
    <w:rsid w:val="00D72E4B"/>
    <w:rsid w:val="00D80F8D"/>
    <w:rsid w:val="00D82BFB"/>
    <w:rsid w:val="00D95EEC"/>
    <w:rsid w:val="00DA61DF"/>
    <w:rsid w:val="00DA6F6C"/>
    <w:rsid w:val="00DB0F08"/>
    <w:rsid w:val="00DB1438"/>
    <w:rsid w:val="00DB270B"/>
    <w:rsid w:val="00DB4374"/>
    <w:rsid w:val="00DB463D"/>
    <w:rsid w:val="00DB5E5A"/>
    <w:rsid w:val="00DB60AE"/>
    <w:rsid w:val="00DB7A45"/>
    <w:rsid w:val="00DC478B"/>
    <w:rsid w:val="00DC6E22"/>
    <w:rsid w:val="00DD0410"/>
    <w:rsid w:val="00DD4C4C"/>
    <w:rsid w:val="00DD754D"/>
    <w:rsid w:val="00DD76CE"/>
    <w:rsid w:val="00DE069C"/>
    <w:rsid w:val="00DE3480"/>
    <w:rsid w:val="00DE3E75"/>
    <w:rsid w:val="00DE3EB1"/>
    <w:rsid w:val="00DE4151"/>
    <w:rsid w:val="00DE7DCD"/>
    <w:rsid w:val="00DF11B3"/>
    <w:rsid w:val="00DF120D"/>
    <w:rsid w:val="00DF24DA"/>
    <w:rsid w:val="00DF3D7D"/>
    <w:rsid w:val="00DF44EC"/>
    <w:rsid w:val="00DF6F8A"/>
    <w:rsid w:val="00DF767C"/>
    <w:rsid w:val="00E00C36"/>
    <w:rsid w:val="00E017C8"/>
    <w:rsid w:val="00E04371"/>
    <w:rsid w:val="00E051C4"/>
    <w:rsid w:val="00E064B1"/>
    <w:rsid w:val="00E07B2B"/>
    <w:rsid w:val="00E1485D"/>
    <w:rsid w:val="00E310CB"/>
    <w:rsid w:val="00E360AB"/>
    <w:rsid w:val="00E41379"/>
    <w:rsid w:val="00E449AF"/>
    <w:rsid w:val="00E50614"/>
    <w:rsid w:val="00E513B2"/>
    <w:rsid w:val="00E51E1B"/>
    <w:rsid w:val="00E54ACE"/>
    <w:rsid w:val="00E563D0"/>
    <w:rsid w:val="00E60073"/>
    <w:rsid w:val="00E62BA2"/>
    <w:rsid w:val="00E67463"/>
    <w:rsid w:val="00E72435"/>
    <w:rsid w:val="00E727EE"/>
    <w:rsid w:val="00E770C5"/>
    <w:rsid w:val="00E80724"/>
    <w:rsid w:val="00E8631D"/>
    <w:rsid w:val="00E92304"/>
    <w:rsid w:val="00E96B39"/>
    <w:rsid w:val="00EA2D61"/>
    <w:rsid w:val="00EA4175"/>
    <w:rsid w:val="00EA4D87"/>
    <w:rsid w:val="00EB0638"/>
    <w:rsid w:val="00EB0BE8"/>
    <w:rsid w:val="00EB2968"/>
    <w:rsid w:val="00EB46CB"/>
    <w:rsid w:val="00EB7EAF"/>
    <w:rsid w:val="00EC31D0"/>
    <w:rsid w:val="00EC55EC"/>
    <w:rsid w:val="00EC5D8A"/>
    <w:rsid w:val="00EC6428"/>
    <w:rsid w:val="00ED1E0D"/>
    <w:rsid w:val="00ED366C"/>
    <w:rsid w:val="00EE088D"/>
    <w:rsid w:val="00EE1339"/>
    <w:rsid w:val="00EE3425"/>
    <w:rsid w:val="00EE4703"/>
    <w:rsid w:val="00EE51E8"/>
    <w:rsid w:val="00EE5829"/>
    <w:rsid w:val="00EF0718"/>
    <w:rsid w:val="00EF5B2C"/>
    <w:rsid w:val="00F01B35"/>
    <w:rsid w:val="00F023A1"/>
    <w:rsid w:val="00F078A2"/>
    <w:rsid w:val="00F133F6"/>
    <w:rsid w:val="00F14682"/>
    <w:rsid w:val="00F16F6C"/>
    <w:rsid w:val="00F21323"/>
    <w:rsid w:val="00F22026"/>
    <w:rsid w:val="00F22BE1"/>
    <w:rsid w:val="00F31C8B"/>
    <w:rsid w:val="00F35C9C"/>
    <w:rsid w:val="00F40E69"/>
    <w:rsid w:val="00F4553F"/>
    <w:rsid w:val="00F50B99"/>
    <w:rsid w:val="00F5347C"/>
    <w:rsid w:val="00F5384B"/>
    <w:rsid w:val="00F60477"/>
    <w:rsid w:val="00F673A7"/>
    <w:rsid w:val="00F70DEE"/>
    <w:rsid w:val="00F74122"/>
    <w:rsid w:val="00F744A4"/>
    <w:rsid w:val="00F747CD"/>
    <w:rsid w:val="00F76EF1"/>
    <w:rsid w:val="00F80595"/>
    <w:rsid w:val="00F8739D"/>
    <w:rsid w:val="00F9066B"/>
    <w:rsid w:val="00F906A8"/>
    <w:rsid w:val="00F9104E"/>
    <w:rsid w:val="00F928D1"/>
    <w:rsid w:val="00F93243"/>
    <w:rsid w:val="00FA08AA"/>
    <w:rsid w:val="00FA13B9"/>
    <w:rsid w:val="00FA4445"/>
    <w:rsid w:val="00FA673C"/>
    <w:rsid w:val="00FB03D5"/>
    <w:rsid w:val="00FB0698"/>
    <w:rsid w:val="00FB0EE4"/>
    <w:rsid w:val="00FB1202"/>
    <w:rsid w:val="00FB334E"/>
    <w:rsid w:val="00FC3967"/>
    <w:rsid w:val="00FD2E87"/>
    <w:rsid w:val="00FD31D8"/>
    <w:rsid w:val="00FD6CE2"/>
    <w:rsid w:val="00FE340E"/>
    <w:rsid w:val="00FE37A9"/>
    <w:rsid w:val="00FF2D43"/>
    <w:rsid w:val="00FF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8B486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11B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10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1746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17464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098EB-BC5C-4B04-8370-6F1B531CC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template_TA#_Road Assessment Report_Aug2022.dotx</Template>
  <TotalTime>100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dsommerv</dc:creator>
  <cp:lastModifiedBy>Sommerville, Dave FOR:EX</cp:lastModifiedBy>
  <cp:revision>8</cp:revision>
  <cp:lastPrinted>2010-03-15T16:32:00Z</cp:lastPrinted>
  <dcterms:created xsi:type="dcterms:W3CDTF">2022-08-22T18:00:00Z</dcterms:created>
  <dcterms:modified xsi:type="dcterms:W3CDTF">2022-10-07T16:14:00Z</dcterms:modified>
</cp:coreProperties>
</file>